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  <w:sz w:val="28"/>
          <w:szCs w:val="28"/>
        </w:rPr>
        <w:id w:val="480974726"/>
        <w:lock w:val="sdtContentLocked"/>
        <w:placeholder>
          <w:docPart w:val="626AAF50D1994902815EF44522F86E39"/>
        </w:placeholder>
      </w:sdtPr>
      <w:sdtEndPr/>
      <w:sdtContent>
        <w:p w14:paraId="55B62CE2" w14:textId="77777777" w:rsidR="004B5366" w:rsidRDefault="004B5366" w:rsidP="004B5366">
          <w:pPr>
            <w:pStyle w:val="ConsPlusNonformat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Министерство образования и науки</w:t>
          </w:r>
        </w:p>
        <w:p w14:paraId="48E4B297" w14:textId="77777777" w:rsidR="004B5366" w:rsidRDefault="000A662D" w:rsidP="000A662D">
          <w:pPr>
            <w:pStyle w:val="ConsPlusNonformat"/>
            <w:ind w:left="8496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4B5366">
            <w:rPr>
              <w:rFonts w:ascii="Times New Roman" w:hAnsi="Times New Roman" w:cs="Times New Roman"/>
              <w:sz w:val="28"/>
              <w:szCs w:val="28"/>
            </w:rPr>
            <w:t>Республики Татарстан</w:t>
          </w:r>
        </w:p>
        <w:p w14:paraId="08A4388E" w14:textId="77777777"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С</w:t>
          </w:r>
          <w:r w:rsidR="00301B9B">
            <w:rPr>
              <w:rFonts w:ascii="Times New Roman" w:hAnsi="Times New Roman" w:cs="Times New Roman"/>
              <w:sz w:val="28"/>
              <w:szCs w:val="28"/>
            </w:rPr>
            <w:t>ПРАВКА</w:t>
          </w:r>
        </w:p>
        <w:p w14:paraId="1F1A5011" w14:textId="77777777"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о материально-техническом обеспечении образовательной</w:t>
          </w:r>
          <w:r w:rsidR="00BF3805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деятельности по образовательным программам</w:t>
          </w:r>
        </w:p>
      </w:sdtContent>
    </w:sdt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0"/>
      </w:tblGrid>
      <w:tr w:rsidR="00420659" w:rsidRPr="00420659" w14:paraId="3EC208CF" w14:textId="77777777" w:rsidTr="00420659">
        <w:tc>
          <w:tcPr>
            <w:tcW w:w="14786" w:type="dxa"/>
          </w:tcPr>
          <w:p w14:paraId="4F7E63A8" w14:textId="77777777" w:rsidR="00420659" w:rsidRPr="00420659" w:rsidRDefault="005A3FD3" w:rsidP="000E35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</w:t>
            </w:r>
            <w:r w:rsidRPr="00646CF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учреждени</w:t>
            </w:r>
            <w:r w:rsidR="00400D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я «Семекеевская основная ообщеобразовательная школа</w:t>
            </w:r>
            <w:r w:rsidR="00400DE3">
              <w:rPr>
                <w:rFonts w:ascii="Times New Roman" w:hAnsi="Times New Roman" w:cs="Times New Roman"/>
                <w:sz w:val="28"/>
                <w:szCs w:val="28"/>
              </w:rPr>
              <w:t>» Тукаевского</w:t>
            </w:r>
            <w:r w:rsidRPr="007139A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</w:tbl>
    <w:p w14:paraId="34D8D2CE" w14:textId="77777777" w:rsidR="00C820F1" w:rsidRPr="00C820F1" w:rsidRDefault="0051271B" w:rsidP="00C820F1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C820F1">
        <w:rPr>
          <w:rFonts w:ascii="Times New Roman" w:hAnsi="Times New Roman" w:cs="Times New Roman"/>
          <w:sz w:val="18"/>
          <w:szCs w:val="18"/>
        </w:rPr>
        <w:t xml:space="preserve"> </w:t>
      </w:r>
      <w:sdt>
        <w:sdtPr>
          <w:rPr>
            <w:rFonts w:ascii="Times New Roman" w:hAnsi="Times New Roman" w:cs="Times New Roman"/>
            <w:sz w:val="18"/>
            <w:szCs w:val="18"/>
          </w:rPr>
          <w:id w:val="-524252970"/>
          <w:lock w:val="sdtContentLocked"/>
          <w:placeholder>
            <w:docPart w:val="626AAF50D1994902815EF44522F86E39"/>
          </w:placeholder>
        </w:sdtPr>
        <w:sdtEndPr/>
        <w:sdtContent>
          <w:r w:rsidR="00C820F1" w:rsidRPr="00C820F1">
            <w:rPr>
              <w:rFonts w:ascii="Times New Roman" w:hAnsi="Times New Roman" w:cs="Times New Roman"/>
              <w:sz w:val="18"/>
              <w:szCs w:val="18"/>
            </w:rPr>
            <w:t>указывается полное наименование с</w:t>
          </w:r>
          <w:r w:rsidR="00C34079">
            <w:rPr>
              <w:rFonts w:ascii="Times New Roman" w:hAnsi="Times New Roman" w:cs="Times New Roman"/>
              <w:sz w:val="18"/>
              <w:szCs w:val="18"/>
            </w:rPr>
            <w:t>оискателя лицензии (лицензиата),</w:t>
          </w:r>
        </w:sdtContent>
      </w:sdt>
    </w:p>
    <w:p w14:paraId="7D1BE7FF" w14:textId="77777777" w:rsidR="00C820F1" w:rsidRDefault="00C34079" w:rsidP="00C340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4079">
        <w:rPr>
          <w:rFonts w:ascii="Times New Roman" w:eastAsia="Times New Roman" w:hAnsi="Times New Roman" w:cs="Times New Roman"/>
          <w:sz w:val="18"/>
          <w:szCs w:val="18"/>
        </w:rPr>
        <w:t>фамилия, имя, отчество индивидуального предпринимателя</w:t>
      </w:r>
    </w:p>
    <w:tbl>
      <w:tblPr>
        <w:tblStyle w:val="a3"/>
        <w:tblW w:w="2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6"/>
        <w:gridCol w:w="14786"/>
      </w:tblGrid>
      <w:tr w:rsidR="005A3FD3" w:rsidRPr="00420659" w14:paraId="644DA889" w14:textId="77777777" w:rsidTr="005A3FD3">
        <w:tc>
          <w:tcPr>
            <w:tcW w:w="14786" w:type="dxa"/>
            <w:tcBorders>
              <w:bottom w:val="single" w:sz="4" w:space="0" w:color="auto"/>
            </w:tcBorders>
          </w:tcPr>
          <w:p w14:paraId="32A02690" w14:textId="77777777" w:rsidR="005A3FD3" w:rsidRPr="007139A2" w:rsidRDefault="005A3FD3" w:rsidP="007C5F01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86" w:type="dxa"/>
            <w:tcBorders>
              <w:bottom w:val="single" w:sz="4" w:space="0" w:color="auto"/>
            </w:tcBorders>
          </w:tcPr>
          <w:p w14:paraId="44F41EC8" w14:textId="77777777" w:rsidR="005A3FD3" w:rsidRPr="00420659" w:rsidRDefault="005A3FD3" w:rsidP="000E35CC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hAnsi="Times New Roman" w:cs="Times New Roman"/>
          <w:sz w:val="18"/>
          <w:szCs w:val="18"/>
        </w:rPr>
        <w:id w:val="-812557098"/>
        <w:placeholder>
          <w:docPart w:val="626AAF50D1994902815EF44522F86E39"/>
        </w:placeholder>
      </w:sdtPr>
      <w:sdtEndPr>
        <w:rPr>
          <w:sz w:val="28"/>
          <w:szCs w:val="28"/>
        </w:rPr>
      </w:sdtEndPr>
      <w:sdtContent>
        <w:sdt>
          <w:sdtPr>
            <w:rPr>
              <w:rFonts w:ascii="Times New Roman" w:hAnsi="Times New Roman" w:cs="Times New Roman"/>
              <w:sz w:val="18"/>
              <w:szCs w:val="18"/>
            </w:rPr>
            <w:id w:val="-730305747"/>
            <w:placeholder>
              <w:docPart w:val="626AAF50D1994902815EF44522F86E39"/>
            </w:placeholder>
          </w:sdtPr>
          <w:sdtEndPr>
            <w:rPr>
              <w:sz w:val="28"/>
              <w:szCs w:val="28"/>
            </w:rPr>
          </w:sdtEndPr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228310506"/>
                <w:lock w:val="sdtContentLocked"/>
                <w:placeholder>
                  <w:docPart w:val="626AAF50D1994902815EF44522F86E39"/>
                </w:placeholder>
              </w:sdtPr>
              <w:sdtEndPr>
                <w:rPr>
                  <w:sz w:val="28"/>
                  <w:szCs w:val="28"/>
                </w:rPr>
              </w:sdtEndPr>
              <w:sdtContent>
                <w:p w14:paraId="12476D5C" w14:textId="77777777" w:rsidR="00C820F1" w:rsidRPr="00C820F1" w:rsidRDefault="0051271B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C820F1"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указывается полное наименование филиала </w:t>
                  </w:r>
                  <w:r w:rsidR="0019159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(при наличии) </w:t>
                  </w:r>
                  <w:r w:rsidR="00C820F1" w:rsidRPr="00C820F1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</w:t>
                  </w:r>
                  <w:r w:rsidR="00C3407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оискателя лицензии (лицензиата)</w:t>
                  </w:r>
                </w:p>
                <w:p w14:paraId="593B10E0" w14:textId="77777777" w:rsidR="00C820F1" w:rsidRPr="00C820F1" w:rsidRDefault="00C820F1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Раздел   1.   Обеспечение   образовательной   деятельности  оснащенными</w:t>
                  </w:r>
                </w:p>
                <w:p w14:paraId="4A0352E4" w14:textId="77777777" w:rsidR="00C820F1" w:rsidRPr="00C820F1" w:rsidRDefault="00C820F1" w:rsidP="00C820F1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зданиями, строения</w:t>
                  </w:r>
                  <w:r w:rsidR="001368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ми, сооружениями и</w:t>
                  </w:r>
                  <w:r w:rsidRPr="00C820F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помещениями </w:t>
                  </w:r>
                </w:p>
              </w:sdtContent>
            </w:sdt>
          </w:sdtContent>
        </w:sdt>
      </w:sdtContent>
    </w:sdt>
    <w:tbl>
      <w:tblPr>
        <w:tblW w:w="15876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402"/>
        <w:gridCol w:w="2126"/>
        <w:gridCol w:w="1984"/>
        <w:gridCol w:w="2410"/>
        <w:gridCol w:w="1984"/>
        <w:gridCol w:w="1701"/>
      </w:tblGrid>
      <w:sdt>
        <w:sdtPr>
          <w:rPr>
            <w:rFonts w:ascii="Times New Roman" w:hAnsi="Times New Roman" w:cs="Times New Roman"/>
            <w:sz w:val="28"/>
            <w:szCs w:val="28"/>
          </w:rPr>
          <w:id w:val="-1619289789"/>
          <w:lock w:val="sdtContentLocked"/>
          <w:placeholder>
            <w:docPart w:val="626AAF50D1994902815EF44522F86E39"/>
          </w:placeholder>
        </w:sdtPr>
        <w:sdtEndPr/>
        <w:sdtContent>
          <w:tr w:rsidR="006946B7" w:rsidRPr="00C820F1" w14:paraId="2EDD0CEB" w14:textId="77777777" w:rsidTr="007C5F01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8FD5C8" w14:textId="77777777"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095B82" w14:textId="77777777"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здания,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строения,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сооружения,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помещения</w:t>
                </w: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085BD3" w14:textId="77777777"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Назначение оснащенных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зданий, строений,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сооружений, помещений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(учебные, учебно-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лабораторные,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административные,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подсобные, помещения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для занятия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физической культурой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спортом, для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обеспечения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обучающихся,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воспитанников 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работников питанием </w:t>
                </w:r>
                <w:r w:rsidR="00BF3805">
                  <w:rPr>
                    <w:rFonts w:ascii="Times New Roman" w:hAnsi="Times New Roman" w:cs="Times New Roman"/>
                    <w:sz w:val="28"/>
                    <w:szCs w:val="28"/>
                  </w:rPr>
                  <w:t>и медицинским обслуживанием, иное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2B78013" w14:textId="77777777" w:rsidR="006946B7" w:rsidRPr="00C820F1" w:rsidRDefault="00BF3805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 w:rsidR="00060B5B"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="006946B7"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 w:rsidR="006946B7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B92B40" w14:textId="77777777"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недвижимого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имущества</w:t>
                </w:r>
              </w:p>
            </w:tc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BD01A2" w14:textId="77777777"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F44CFE" w14:textId="77777777"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3A5509" w14:textId="77777777" w:rsidR="006946B7" w:rsidRPr="00C820F1" w:rsidRDefault="006946B7" w:rsidP="00E857DE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-1865900645"/>
          <w:lock w:val="sdtContentLocked"/>
          <w:placeholder>
            <w:docPart w:val="626AAF50D1994902815EF44522F86E39"/>
          </w:placeholder>
        </w:sdtPr>
        <w:sdtEndPr/>
        <w:sdtContent>
          <w:tr w:rsidR="006946B7" w:rsidRPr="00C820F1" w14:paraId="0AE0B8BD" w14:textId="77777777" w:rsidTr="007C5F01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1455442" w14:textId="77777777"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BE4D5C" w14:textId="77777777"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3402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AA6CC2" w14:textId="77777777"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B1B1A02" w14:textId="77777777"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C175CD" w14:textId="77777777"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241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D1005A" w14:textId="77777777"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077674" w14:textId="77777777"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58206C" w14:textId="77777777" w:rsidR="006946B7" w:rsidRPr="00C820F1" w:rsidRDefault="006946B7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5A3FD3" w:rsidRPr="00C820F1" w14:paraId="28FBA978" w14:textId="77777777" w:rsidTr="007C5F01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48B" w14:textId="77777777"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C6F1" w14:textId="77777777" w:rsidR="005A3FD3" w:rsidRPr="00400DE3" w:rsidRDefault="005A3FD3" w:rsidP="00400DE3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423332</w:t>
            </w:r>
            <w:r w:rsidR="00400D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Республика Татарстан, Тукаевский </w:t>
            </w:r>
            <w:r w:rsidR="00400DE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муниципальный район, село Семекеево, улица Айдара Биктимерова, дом 44</w:t>
            </w:r>
          </w:p>
          <w:p w14:paraId="009DDB5B" w14:textId="77777777"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D054" w14:textId="77777777" w:rsidR="005A3FD3" w:rsidRPr="007551DC" w:rsidRDefault="009643D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Учебные кабинеты – 289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кв.м;  </w:t>
            </w:r>
          </w:p>
          <w:p w14:paraId="44E90F0B" w14:textId="77777777"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лаборантс</w:t>
            </w:r>
            <w:r w:rsidR="009643DA">
              <w:rPr>
                <w:rFonts w:ascii="Times New Roman" w:eastAsia="Times New Roman" w:hAnsi="Times New Roman" w:cs="Times New Roman"/>
                <w:sz w:val="28"/>
                <w:szCs w:val="28"/>
              </w:rPr>
              <w:t>кие – 35 кв.м; мастерские – 40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кв.м, </w:t>
            </w:r>
          </w:p>
          <w:p w14:paraId="3BF2E6D9" w14:textId="77777777" w:rsidR="005A3FD3" w:rsidRPr="007551DC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9643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дминистративные кабинеты –  33кв.м;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08EE21B" w14:textId="77777777" w:rsidR="005A3FD3" w:rsidRPr="007551DC" w:rsidRDefault="009643D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гардеробные – 22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кв.м; библ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иотека с читальным залом -27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кв.м; </w:t>
            </w:r>
          </w:p>
          <w:p w14:paraId="34850664" w14:textId="77777777" w:rsidR="005A3FD3" w:rsidRPr="007551DC" w:rsidRDefault="009643DA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актовый зал -72 кв.м, спортзал-  </w:t>
            </w:r>
            <w:r w:rsidR="00DE1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150 кв.м, </w:t>
            </w:r>
          </w:p>
          <w:p w14:paraId="6E530969" w14:textId="77777777" w:rsidR="005A3FD3" w:rsidRPr="007551DC" w:rsidRDefault="00DE10BE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кухня - обеденный зал-91    кв.м;</w:t>
            </w:r>
          </w:p>
          <w:p w14:paraId="029CEE3F" w14:textId="77777777" w:rsidR="005A3FD3" w:rsidRPr="007551DC" w:rsidRDefault="00DE10BE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Иные – 498</w:t>
            </w:r>
            <w:r w:rsidR="00D46E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кв.м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85FB" w14:textId="77777777"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D6A3" w14:textId="77777777" w:rsidR="005A3FD3" w:rsidRPr="007551DC" w:rsidRDefault="00400DE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Тукаевский 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</w:t>
            </w:r>
            <w:r w:rsidR="005A3FD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ный район Республики 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Татарстан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FDA4" w14:textId="77777777" w:rsidR="00465057" w:rsidRPr="005B62D6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Договор о закреплении муниципального имущества на </w:t>
            </w: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праве </w:t>
            </w:r>
            <w:r w:rsidR="00463DB3"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перативного управления за муниципальн</w:t>
            </w:r>
            <w:r w:rsidR="005B62D6"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ым учреждением от 09.03.2007 года №0018. </w:t>
            </w: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Свидетельство о государственной регистрации права </w:t>
            </w:r>
          </w:p>
          <w:p w14:paraId="06E92891" w14:textId="77777777" w:rsidR="005A3FD3" w:rsidRPr="005B62D6" w:rsidRDefault="005B62D6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от 28.01.2009</w:t>
            </w:r>
            <w:r w:rsidR="005A3FD3"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39C5E7B1" w14:textId="77777777" w:rsidR="005A3FD3" w:rsidRPr="005B62D6" w:rsidRDefault="005B62D6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серия 16-АБ</w:t>
            </w:r>
            <w:r w:rsidR="005A3FD3"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85640CC" w14:textId="77777777" w:rsidR="005A3FD3" w:rsidRPr="009643DA" w:rsidRDefault="005B62D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</w:t>
            </w:r>
            <w:r w:rsidR="00465057"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5A3FD3"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оперативное управление, бессрочное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C799" w14:textId="77777777" w:rsidR="005A3FD3" w:rsidRPr="00646CFC" w:rsidRDefault="00400DE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16:39:140304</w:t>
            </w:r>
            <w:r w:rsidR="005A3FD3"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 w:rsidR="001A4D1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B62D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  <w:r w:rsidR="009643D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  <w:r w:rsidR="005B62D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:0020:0002</w:t>
            </w:r>
          </w:p>
          <w:p w14:paraId="58F60B3A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99752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F0A2A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C5E451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E951" w14:textId="77777777" w:rsidR="005A3FD3" w:rsidRPr="007C4B29" w:rsidRDefault="009643DA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№16-16-22/015/2008-573</w:t>
            </w:r>
          </w:p>
          <w:p w14:paraId="2807A5DD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2D62B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F0303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390AA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185EC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D3" w:rsidRPr="00C820F1" w14:paraId="0F83F129" w14:textId="77777777" w:rsidTr="007C5F01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284D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392191666"/>
            <w:lock w:val="sdtContentLocked"/>
            <w:placeholder>
              <w:docPart w:val="70B36204EB57488D956A560D4DBD067C"/>
            </w:placeholder>
          </w:sdtPr>
          <w:sdtEndPr/>
          <w:sdtContent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93E54C" w14:textId="77777777" w:rsidR="005A3FD3" w:rsidRPr="00C820F1" w:rsidRDefault="005A3FD3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(кв.м): </w:t>
                </w:r>
              </w:p>
            </w:tc>
          </w:sdtContent>
        </w:sdt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477C" w14:textId="77777777" w:rsidR="005A3FD3" w:rsidRPr="00C820F1" w:rsidRDefault="00DE10B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1257</w:t>
            </w:r>
            <w:r w:rsidR="005A3FD3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46B3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1505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5269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47B4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C21E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932817814"/>
        <w:lock w:val="sdtContentLocked"/>
        <w:placeholder>
          <w:docPart w:val="626AAF50D1994902815EF44522F86E39"/>
        </w:placeholder>
      </w:sdtPr>
      <w:sdtEndPr/>
      <w:sdtContent>
        <w:p w14:paraId="53C779E6" w14:textId="77777777" w:rsidR="00136859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 2</w:t>
          </w:r>
          <w:r w:rsidRPr="00C820F1">
            <w:rPr>
              <w:rFonts w:ascii="Times New Roman" w:hAnsi="Times New Roman" w:cs="Times New Roman"/>
              <w:sz w:val="28"/>
              <w:szCs w:val="28"/>
            </w:rPr>
            <w:t>.   Обеспечение   образовательной   деятельности  территориями</w:t>
          </w:r>
        </w:p>
      </w:sdtContent>
    </w:sdt>
    <w:p w14:paraId="269C5BC0" w14:textId="77777777" w:rsidR="00065E9C" w:rsidRDefault="00065E9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693"/>
        <w:gridCol w:w="1843"/>
        <w:gridCol w:w="1984"/>
        <w:gridCol w:w="2694"/>
        <w:gridCol w:w="2126"/>
        <w:gridCol w:w="2126"/>
      </w:tblGrid>
      <w:sdt>
        <w:sdtPr>
          <w:rPr>
            <w:rFonts w:ascii="Times New Roman" w:hAnsi="Times New Roman" w:cs="Times New Roman"/>
            <w:sz w:val="28"/>
            <w:szCs w:val="28"/>
          </w:rPr>
          <w:id w:val="1149175115"/>
          <w:lock w:val="sdtContentLocked"/>
          <w:placeholder>
            <w:docPart w:val="626AAF50D1994902815EF44522F86E39"/>
          </w:placeholder>
        </w:sdtPr>
        <w:sdtEndPr/>
        <w:sdtContent>
          <w:tr w:rsidR="00E71EF5" w:rsidRPr="00C820F1" w14:paraId="69920322" w14:textId="77777777" w:rsidTr="00663E12">
            <w:trPr>
              <w:trHeight w:val="558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7789D81" w14:textId="77777777" w:rsidR="00E71EF5" w:rsidRPr="00C820F1" w:rsidRDefault="00E71EF5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3F4603" w14:textId="77777777"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(местопо-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</w:p>
            </w:tc>
            <w:tc>
              <w:tcPr>
                <w:tcW w:w="269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6DCD5D" w14:textId="77777777"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Назначение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территории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(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автодром, земельный участок, стадион и др.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 указанием площади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(кв. м)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E6C2E51" w14:textId="77777777"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постоянное (бессрочное) пользование,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39C8D7" w14:textId="77777777"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наименование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собственника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</w:p>
            </w:tc>
            <w:tc>
              <w:tcPr>
                <w:tcW w:w="269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DAE420" w14:textId="77777777"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Документ -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основание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вения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ются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сроки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действия)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E6EA1ED" w14:textId="77777777"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Кадастровый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(или услов-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ный) номер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объекта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46D624" w14:textId="77777777" w:rsidR="00E71EF5" w:rsidRPr="00C820F1" w:rsidRDefault="00E71EF5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писи ре-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гистрации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 Едином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государст-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венном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прав на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недвижимое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имущество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и сделок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41419168"/>
          <w:lock w:val="sdtContentLocked"/>
          <w:placeholder>
            <w:docPart w:val="626AAF50D1994902815EF44522F86E39"/>
          </w:placeholder>
        </w:sdtPr>
        <w:sdtEndPr/>
        <w:sdtContent>
          <w:tr w:rsidR="00136859" w:rsidRPr="00C820F1" w14:paraId="7770559E" w14:textId="77777777" w:rsidTr="00663E12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8F2A50" w14:textId="77777777"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170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C56F550" w14:textId="77777777"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2         </w:t>
                </w:r>
              </w:p>
            </w:tc>
            <w:tc>
              <w:tcPr>
                <w:tcW w:w="269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0DC504" w14:textId="77777777"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3    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4C2B2E" w14:textId="77777777"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4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215FF2" w14:textId="77777777"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</w:t>
                </w:r>
              </w:p>
            </w:tc>
            <w:tc>
              <w:tcPr>
                <w:tcW w:w="269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6AB7C2" w14:textId="77777777"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6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185615" w14:textId="77777777"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7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FAB3DD8" w14:textId="77777777" w:rsidR="00136859" w:rsidRPr="00C820F1" w:rsidRDefault="00136859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8     </w:t>
                </w:r>
              </w:p>
            </w:tc>
          </w:tr>
        </w:sdtContent>
      </w:sdt>
      <w:tr w:rsidR="005A3FD3" w:rsidRPr="00C820F1" w14:paraId="6137137F" w14:textId="77777777" w:rsidTr="00663E1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798C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C01D" w14:textId="77777777" w:rsidR="005A3FD3" w:rsidRPr="00DE10BE" w:rsidRDefault="005A3FD3" w:rsidP="00DE10BE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  <w:r w:rsidR="00DE10BE">
              <w:rPr>
                <w:rFonts w:ascii="Times New Roman" w:eastAsia="Times New Roman" w:hAnsi="Times New Roman" w:cs="Times New Roman"/>
                <w:sz w:val="28"/>
                <w:szCs w:val="28"/>
              </w:rPr>
              <w:t>3332, Республика Татарстан, Ту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каев</w:t>
            </w:r>
            <w:r w:rsidR="00DE1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ский муниципальный район,      </w:t>
            </w:r>
          </w:p>
          <w:p w14:paraId="5D06BA40" w14:textId="77777777"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1F69" w14:textId="77777777" w:rsidR="005A3FD3" w:rsidRPr="007551DC" w:rsidRDefault="00463DB3" w:rsidP="00463DB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>емельный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10BE">
              <w:rPr>
                <w:rFonts w:ascii="Times New Roman" w:hAnsi="Times New Roman" w:cs="Times New Roman"/>
                <w:sz w:val="28"/>
                <w:szCs w:val="28"/>
              </w:rPr>
              <w:t>участок – 14648,78</w:t>
            </w:r>
            <w:r w:rsidR="005A3FD3" w:rsidRPr="007551DC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EA25" w14:textId="77777777"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hAnsi="Times New Roman" w:cs="Times New Roman"/>
                <w:sz w:val="28"/>
                <w:szCs w:val="28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4F9B" w14:textId="77777777" w:rsidR="005A3FD3" w:rsidRPr="007551DC" w:rsidRDefault="00DE10B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Ту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каевский муниципаль</w:t>
            </w:r>
            <w:r w:rsidR="005A3FD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район Республики Татарстан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AFB1" w14:textId="77777777" w:rsidR="00663E12" w:rsidRDefault="00DE10BE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предоставлении земельного участка в постоянное (бессрочное) пользование муниципальному бюджетному общеобразовательному учр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еждению  «Семекеевская ООШ»Ту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каевского муниципального района Республики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Татарстан от 20.05.2003 № 443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. Свидетельство о государст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венной  регистрации права  от 29</w:t>
            </w:r>
            <w:r w:rsidR="005A3FD3"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.06.2015, </w:t>
            </w:r>
          </w:p>
          <w:p w14:paraId="60D716F4" w14:textId="77777777" w:rsidR="005A3FD3" w:rsidRDefault="005A3FD3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АА  </w:t>
            </w:r>
          </w:p>
          <w:p w14:paraId="36988002" w14:textId="77777777" w:rsidR="005A3FD3" w:rsidRPr="007551D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№ 070767, постоянное (бессрочное) пользование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9FC0" w14:textId="77777777" w:rsidR="005B62D6" w:rsidRPr="00646CFC" w:rsidRDefault="005B62D6" w:rsidP="005B62D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16:39:140304</w:t>
            </w:r>
            <w:r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32</w:t>
            </w:r>
          </w:p>
          <w:p w14:paraId="55C4461E" w14:textId="77777777" w:rsidR="005A3FD3" w:rsidRPr="00463DB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BDAB" w14:textId="77777777" w:rsidR="005A3FD3" w:rsidRPr="00463DB3" w:rsidRDefault="005B62D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16-39.0-10.2003-2275.1</w:t>
            </w:r>
          </w:p>
          <w:p w14:paraId="7AF341FA" w14:textId="77777777" w:rsidR="005A3FD3" w:rsidRPr="00463DB3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FD3" w:rsidRPr="00C820F1" w14:paraId="7232E80E" w14:textId="77777777" w:rsidTr="001C761F">
        <w:trPr>
          <w:trHeight w:val="732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DCC2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94524723"/>
              <w:lock w:val="sdtContentLocked"/>
              <w:placeholder>
                <w:docPart w:val="14C54926573C4125A35BFE337681E813"/>
              </w:placeholder>
            </w:sdtPr>
            <w:sdtEndPr/>
            <w:sdtContent>
              <w:p w14:paraId="5E68CE59" w14:textId="77777777" w:rsidR="00065E9C" w:rsidRPr="00C820F1" w:rsidRDefault="005A3FD3" w:rsidP="00A1410E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Всего (кв. м): </w:t>
                </w:r>
              </w:p>
            </w:sdtContent>
          </w:sdt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1E4C" w14:textId="77777777" w:rsidR="00A1410E" w:rsidRPr="00C820F1" w:rsidRDefault="00DE10B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14648,78</w:t>
            </w:r>
            <w:r w:rsidR="001C761F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2E04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1236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9BC0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F196" w14:textId="77777777" w:rsidR="005A3FD3" w:rsidRPr="00C820F1" w:rsidRDefault="005A3FD3" w:rsidP="00A141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 X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E35C" w14:textId="77777777" w:rsidR="007C5F01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820F1"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sdt>
      <w:sdtPr>
        <w:rPr>
          <w:rFonts w:ascii="Times New Roman" w:hAnsi="Times New Roman" w:cs="Times New Roman"/>
          <w:sz w:val="28"/>
          <w:szCs w:val="28"/>
        </w:rPr>
        <w:id w:val="-1287428332"/>
        <w:lock w:val="sdtContentLocked"/>
        <w:placeholder>
          <w:docPart w:val="626AAF50D1994902815EF44522F86E39"/>
        </w:placeholder>
      </w:sdtPr>
      <w:sdtEndPr/>
      <w:sdtContent>
        <w:p w14:paraId="25FD64A9" w14:textId="77777777" w:rsidR="00136859" w:rsidRPr="00563F25" w:rsidRDefault="00136859" w:rsidP="00136859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 3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 xml:space="preserve">.  Обеспечение  образовательной  деятельности  </w:t>
          </w:r>
          <w:r w:rsidR="00E71EF5">
            <w:rPr>
              <w:rFonts w:ascii="Times New Roman" w:hAnsi="Times New Roman" w:cs="Times New Roman"/>
              <w:sz w:val="28"/>
              <w:szCs w:val="28"/>
            </w:rPr>
            <w:t>помещениями, подтверждающими наличие</w:t>
          </w:r>
        </w:p>
        <w:p w14:paraId="050B7FBD" w14:textId="77777777" w:rsid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условиями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 xml:space="preserve"> для </w:t>
          </w:r>
          <w:r w:rsidR="00E71EF5">
            <w:rPr>
              <w:rFonts w:ascii="Times New Roman" w:hAnsi="Times New Roman" w:cs="Times New Roman"/>
              <w:sz w:val="28"/>
              <w:szCs w:val="28"/>
            </w:rPr>
            <w:t xml:space="preserve">питания и </w:t>
          </w:r>
          <w:r w:rsidRPr="00563F25">
            <w:rPr>
              <w:rFonts w:ascii="Times New Roman" w:hAnsi="Times New Roman" w:cs="Times New Roman"/>
              <w:sz w:val="28"/>
              <w:szCs w:val="28"/>
            </w:rPr>
            <w:t>охраны здоровья обучающихся</w:t>
          </w:r>
        </w:p>
      </w:sdtContent>
    </w:sdt>
    <w:p w14:paraId="25302F0F" w14:textId="77777777" w:rsidR="00A1410E" w:rsidRDefault="00A1410E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2126"/>
        <w:gridCol w:w="2126"/>
        <w:gridCol w:w="2977"/>
        <w:gridCol w:w="1984"/>
        <w:gridCol w:w="1843"/>
      </w:tblGrid>
      <w:sdt>
        <w:sdtPr>
          <w:rPr>
            <w:rFonts w:ascii="Times New Roman" w:hAnsi="Times New Roman" w:cs="Times New Roman"/>
            <w:sz w:val="28"/>
            <w:szCs w:val="28"/>
          </w:rPr>
          <w:id w:val="-957406922"/>
          <w:lock w:val="sdtContentLocked"/>
          <w:placeholder>
            <w:docPart w:val="626AAF50D1994902815EF44522F86E39"/>
          </w:placeholder>
        </w:sdtPr>
        <w:sdtEndPr/>
        <w:sdtContent>
          <w:tr w:rsidR="002E172C" w:rsidRPr="00C820F1" w14:paraId="320A8F3B" w14:textId="77777777" w:rsidTr="00A1410E">
            <w:trPr>
              <w:trHeight w:val="420"/>
              <w:tblCellSpacing w:w="5" w:type="nil"/>
            </w:trPr>
            <w:tc>
              <w:tcPr>
                <w:tcW w:w="5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48A0B2C" w14:textId="77777777" w:rsidR="002E172C" w:rsidRPr="00C820F1" w:rsidRDefault="002E172C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N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п/п</w:t>
                </w:r>
              </w:p>
            </w:tc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DB5DB7" w14:textId="77777777"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Помещения, подтверждающие наличие условий для питания и охраны здоровья обучающихся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A7214D" w14:textId="77777777"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Адрес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помещений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 указанием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площади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(кв. м)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B56F7F" w14:textId="77777777"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8343E3" w14:textId="77777777"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Полное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наименование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собственника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(арендодателя,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ссудодателя)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объекта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недвижимого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имущества</w:t>
                </w:r>
              </w:p>
            </w:tc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BD032C2" w14:textId="77777777"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возникновения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реквизиты 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сроки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380768" w14:textId="77777777"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Кадастровый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(или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условный)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номер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объекта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недвижимости</w:t>
                </w:r>
              </w:p>
            </w:tc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80ECD6" w14:textId="77777777" w:rsidR="002E172C" w:rsidRPr="00C820F1" w:rsidRDefault="002E172C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Номер записи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регистрации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в Едином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государственном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реестре права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на недвижимое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имущество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и сделок с ним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1402567008"/>
          <w:lock w:val="sdtContentLocked"/>
          <w:placeholder>
            <w:docPart w:val="626AAF50D1994902815EF44522F86E39"/>
          </w:placeholder>
        </w:sdtPr>
        <w:sdtEndPr/>
        <w:sdtContent>
          <w:tr w:rsidR="00C820F1" w:rsidRPr="00C820F1" w14:paraId="43554CD4" w14:textId="77777777" w:rsidTr="00A1410E">
            <w:trPr>
              <w:tblCellSpacing w:w="5" w:type="nil"/>
            </w:trPr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259AD5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</w:t>
                </w:r>
              </w:p>
            </w:tc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FB1B365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2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3C179D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3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62A77F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 4              </w:t>
                </w:r>
              </w:p>
            </w:tc>
            <w:tc>
              <w:tcPr>
                <w:tcW w:w="212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6C07539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5       </w:t>
                </w:r>
              </w:p>
            </w:tc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5DED7D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6CAFD3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7      </w:t>
                </w:r>
              </w:p>
            </w:tc>
            <w:tc>
              <w:tcPr>
                <w:tcW w:w="1843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AA1FC35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8       </w:t>
                </w:r>
              </w:p>
            </w:tc>
          </w:tr>
        </w:sdtContent>
      </w:sdt>
      <w:tr w:rsidR="005A3FD3" w:rsidRPr="00C820F1" w14:paraId="2A60FC46" w14:textId="77777777" w:rsidTr="00A1410E">
        <w:trPr>
          <w:trHeight w:val="96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1311985922"/>
            <w:lock w:val="sdtContentLocked"/>
            <w:placeholder>
              <w:docPart w:val="84FCFCB984DC4B6D9126C21F255A4957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71371C" w14:textId="77777777" w:rsidR="005A3FD3" w:rsidRDefault="005A3FD3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14:paraId="245BFBB3" w14:textId="77777777" w:rsidR="005A3FD3" w:rsidRPr="005823D6" w:rsidRDefault="005A3FD3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-1148672187"/>
            <w:lock w:val="sdtContentLocked"/>
            <w:placeholder>
              <w:docPart w:val="84FCFCB984DC4B6D9126C21F255A4957"/>
            </w:placeholder>
          </w:sdtPr>
          <w:sdtEndPr/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7D3C349" w14:textId="77777777" w:rsidR="005A3FD3" w:rsidRPr="00C820F1" w:rsidRDefault="005A3FD3" w:rsidP="00E71EF5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работы медицинских работников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CFBE" w14:textId="77777777" w:rsidR="005A3FD3" w:rsidRPr="001C761F" w:rsidRDefault="005A3FD3" w:rsidP="001C761F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E96830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F42C" w14:textId="77777777" w:rsidR="005A3FD3" w:rsidRPr="00646CFC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03D7" w14:textId="77777777" w:rsidR="005A3FD3" w:rsidRPr="00D6575B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305C" w14:textId="77777777" w:rsidR="005A3FD3" w:rsidRPr="001C761F" w:rsidRDefault="005A3FD3" w:rsidP="00663E12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30C8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5021" w14:textId="77777777" w:rsidR="005A3FD3" w:rsidRPr="00B658D0" w:rsidRDefault="005A3FD3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D3" w:rsidRPr="00C820F1" w14:paraId="6A5D38D3" w14:textId="77777777" w:rsidTr="00A1410E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CDB0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C4FC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CE8B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598D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52C2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C2D4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1DA7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52F5" w14:textId="77777777" w:rsidR="005A3FD3" w:rsidRPr="00C820F1" w:rsidRDefault="005A3FD3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7AC6" w:rsidRPr="00C820F1" w14:paraId="24056971" w14:textId="77777777" w:rsidTr="00A1410E">
        <w:trPr>
          <w:trHeight w:val="80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566804618"/>
            <w:lock w:val="sdtContentLocked"/>
            <w:placeholder>
              <w:docPart w:val="6710C3A3F9F1410CA25CC22FD8791F5B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5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59DCDC" w14:textId="77777777" w:rsidR="00357AC6" w:rsidRDefault="00357AC6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2. </w:t>
                </w:r>
              </w:p>
              <w:p w14:paraId="337A8E1C" w14:textId="77777777" w:rsidR="00357AC6" w:rsidRPr="005823D6" w:rsidRDefault="00357AC6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1550104641"/>
            <w:lock w:val="sdtContentLocked"/>
            <w:placeholder>
              <w:docPart w:val="6710C3A3F9F1410CA25CC22FD8791F5B"/>
            </w:placeholder>
          </w:sdtPr>
          <w:sdtEndPr/>
          <w:sdtContent>
            <w:tc>
              <w:tcPr>
                <w:tcW w:w="2268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AA85C2" w14:textId="77777777" w:rsidR="00357AC6" w:rsidRPr="00C820F1" w:rsidRDefault="00357AC6" w:rsidP="004B5366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Помещения для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организации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питания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обучающихся</w:t>
                </w:r>
              </w:p>
            </w:tc>
          </w:sdtContent>
        </w:sdt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6F84" w14:textId="31A3E327" w:rsidR="00357AC6" w:rsidRPr="00572FD5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0787" w14:textId="7A157CE5" w:rsidR="00357AC6" w:rsidRPr="00646CFC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8115" w14:textId="2565506F" w:rsidR="00357AC6" w:rsidRPr="00D6575B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Тукаевский 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551DC">
              <w:rPr>
                <w:rFonts w:ascii="Times New Roman" w:eastAsia="Times New Roman" w:hAnsi="Times New Roman" w:cs="Times New Roman"/>
                <w:sz w:val="28"/>
                <w:szCs w:val="28"/>
              </w:rPr>
              <w:t>ный район Республики Татарстан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73E3" w14:textId="77777777" w:rsidR="00357AC6" w:rsidRPr="005B62D6" w:rsidRDefault="00357AC6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2A29A2D5" w14:textId="77777777" w:rsidR="00357AC6" w:rsidRPr="005B62D6" w:rsidRDefault="00357AC6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1A589747" w14:textId="77777777" w:rsidR="00357AC6" w:rsidRPr="005B62D6" w:rsidRDefault="00357AC6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371B07ED" w14:textId="53B046B9" w:rsidR="00357AC6" w:rsidRPr="00B658D0" w:rsidRDefault="00357AC6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0F6F" w14:textId="77777777" w:rsidR="00357AC6" w:rsidRPr="00646CFC" w:rsidRDefault="00357AC6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16:39:140304</w:t>
            </w:r>
            <w:r w:rsidRPr="007D5A9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0032:0020:0002</w:t>
            </w:r>
          </w:p>
          <w:p w14:paraId="13DAE234" w14:textId="77777777" w:rsidR="00357AC6" w:rsidRPr="00B658D0" w:rsidRDefault="00357AC6" w:rsidP="00357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4A64D" w14:textId="77777777" w:rsidR="00357AC6" w:rsidRPr="00B658D0" w:rsidRDefault="00357AC6" w:rsidP="00357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CC7C4" w14:textId="77777777" w:rsidR="00357AC6" w:rsidRPr="00B658D0" w:rsidRDefault="00357AC6" w:rsidP="00357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BEE55" w14:textId="77777777" w:rsidR="00357AC6" w:rsidRPr="00B658D0" w:rsidRDefault="00357AC6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88458" w14:textId="77777777" w:rsidR="00357AC6" w:rsidRPr="007C4B29" w:rsidRDefault="00357AC6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№16-16-22/015/2008-573</w:t>
            </w:r>
          </w:p>
          <w:p w14:paraId="5BD9EB26" w14:textId="77777777" w:rsidR="00357AC6" w:rsidRPr="00B658D0" w:rsidRDefault="00357AC6" w:rsidP="00357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F0013" w14:textId="77777777" w:rsidR="00357AC6" w:rsidRPr="00B658D0" w:rsidRDefault="00357AC6" w:rsidP="00357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2A8A1" w14:textId="77777777" w:rsidR="00357AC6" w:rsidRPr="00B658D0" w:rsidRDefault="00357AC6" w:rsidP="00357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1BE628" w14:textId="77777777" w:rsidR="00357AC6" w:rsidRPr="00B658D0" w:rsidRDefault="00357AC6" w:rsidP="00357AC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3078D" w14:textId="77777777" w:rsidR="00357AC6" w:rsidRPr="00B658D0" w:rsidRDefault="00357AC6" w:rsidP="000E3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AC6" w:rsidRPr="00C820F1" w14:paraId="2C9A2FF2" w14:textId="77777777" w:rsidTr="00A1410E">
        <w:trPr>
          <w:trHeight w:val="416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D6E2" w14:textId="77777777" w:rsidR="00357AC6" w:rsidRPr="00C820F1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9D33" w14:textId="77777777" w:rsidR="00357AC6" w:rsidRPr="00C820F1" w:rsidRDefault="00357AC6" w:rsidP="004B53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AC88" w14:textId="77777777" w:rsidR="00357AC6" w:rsidRPr="00C820F1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B2C0" w14:textId="77777777" w:rsidR="00357AC6" w:rsidRPr="00C820F1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4551" w14:textId="77777777" w:rsidR="00357AC6" w:rsidRPr="00C820F1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1EE6" w14:textId="77777777" w:rsidR="00357AC6" w:rsidRPr="00C820F1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3BAB" w14:textId="77777777" w:rsidR="00357AC6" w:rsidRPr="00C820F1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C7FE" w14:textId="77777777" w:rsidR="00357AC6" w:rsidRPr="00C820F1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22E1422" w14:textId="77777777" w:rsidR="00C820F1" w:rsidRDefault="00C820F1" w:rsidP="00C820F1">
      <w:pPr>
        <w:pStyle w:val="ConsPlusNormal"/>
        <w:jc w:val="both"/>
        <w:rPr>
          <w:sz w:val="16"/>
          <w:szCs w:val="16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02237298"/>
        <w:lock w:val="sdtContentLocked"/>
        <w:placeholder>
          <w:docPart w:val="626AAF50D1994902815EF44522F86E39"/>
        </w:placeholder>
      </w:sdtPr>
      <w:sdtEndPr/>
      <w:sdtContent>
        <w:p w14:paraId="2CC71F30" w14:textId="77777777" w:rsidR="00C820F1" w:rsidRPr="00C820F1" w:rsidRDefault="00136859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Раздел 4</w:t>
          </w:r>
          <w:r w:rsidR="00C820F1" w:rsidRPr="00C820F1">
            <w:rPr>
              <w:rFonts w:ascii="Times New Roman" w:hAnsi="Times New Roman" w:cs="Times New Roman"/>
              <w:sz w:val="28"/>
              <w:szCs w:val="28"/>
            </w:rPr>
            <w:t>. Обеспечение образовательного процесса оборудованными учебными</w:t>
          </w:r>
        </w:p>
        <w:p w14:paraId="6E044F2C" w14:textId="77777777"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>кабинетами,   объектами  для  проведения  практических  занятий,  объектами</w:t>
          </w:r>
        </w:p>
        <w:p w14:paraId="365E49EA" w14:textId="77777777" w:rsidR="00C820F1" w:rsidRPr="00C820F1" w:rsidRDefault="00C820F1" w:rsidP="00C820F1">
          <w:pPr>
            <w:pStyle w:val="ConsPlusNonformat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C820F1">
            <w:rPr>
              <w:rFonts w:ascii="Times New Roman" w:hAnsi="Times New Roman" w:cs="Times New Roman"/>
              <w:sz w:val="28"/>
              <w:szCs w:val="28"/>
            </w:rPr>
            <w:t xml:space="preserve">физической культуры и спорта </w:t>
          </w:r>
        </w:p>
      </w:sdtContent>
    </w:sdt>
    <w:p w14:paraId="5A466475" w14:textId="77777777" w:rsidR="00C820F1" w:rsidRPr="00C820F1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3249"/>
        <w:gridCol w:w="3119"/>
        <w:gridCol w:w="2977"/>
        <w:gridCol w:w="1984"/>
        <w:gridCol w:w="3686"/>
      </w:tblGrid>
      <w:sdt>
        <w:sdtPr>
          <w:rPr>
            <w:rFonts w:ascii="Times New Roman" w:hAnsi="Times New Roman" w:cs="Times New Roman"/>
            <w:sz w:val="28"/>
            <w:szCs w:val="28"/>
          </w:rPr>
          <w:id w:val="-625390633"/>
          <w:lock w:val="sdtContentLocked"/>
          <w:placeholder>
            <w:docPart w:val="626AAF50D1994902815EF44522F86E39"/>
          </w:placeholder>
        </w:sdtPr>
        <w:sdtEndPr/>
        <w:sdtContent>
          <w:tr w:rsidR="00F63238" w:rsidRPr="00C820F1" w14:paraId="1A7264A4" w14:textId="77777777" w:rsidTr="00DB7E01">
            <w:trPr>
              <w:trHeight w:val="845"/>
              <w:tblCellSpacing w:w="5" w:type="nil"/>
            </w:trPr>
            <w:tc>
              <w:tcPr>
                <w:tcW w:w="7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88BD29" w14:textId="77777777" w:rsidR="00F63238" w:rsidRPr="00C820F1" w:rsidRDefault="00F63238" w:rsidP="00CE2202">
                <w:pPr>
                  <w:pStyle w:val="ConsPlusCell"/>
                  <w:spacing w:line="216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N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п/п </w:t>
                </w:r>
              </w:p>
            </w:tc>
            <w:tc>
              <w:tcPr>
                <w:tcW w:w="32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DCDB3DF" w14:textId="77777777"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Вид образования, уровень образования,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профессия,      специальность,   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подвид  дополнительного образования, наименование предмета, дисциплины  (модуля) в соответствии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с учебным        планом</w:t>
                </w:r>
              </w:p>
            </w:tc>
            <w:tc>
              <w:tcPr>
                <w:tcW w:w="311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7A5406" w14:textId="77777777"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Наименование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оборудованных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учебных кабинетов,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объектов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для проведения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практических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занятий, объектов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физической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культуры и спорта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с перечнем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основного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оборудования</w:t>
                </w:r>
              </w:p>
            </w:tc>
            <w:tc>
              <w:tcPr>
                <w:tcW w:w="297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F60DC4" w14:textId="77777777"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Адрес (местоположение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с указанием индекса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)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учебных кабинетов,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объектов для проведения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практических занятий,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объектов физической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культуры и спорта (с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указанием номера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помещения в соответствии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с документами бюро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  технической  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 инвентаризации)</w:t>
                </w:r>
              </w:p>
            </w:tc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B231F" w14:textId="77777777"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Основание возникновения права (с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>обственность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,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оперативное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управ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ление, 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хозяйственное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ведение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,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аренда,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субаренда,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>безвозмездное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пользование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)</w:t>
                </w:r>
              </w:p>
            </w:tc>
            <w:tc>
              <w:tcPr>
                <w:tcW w:w="3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FF2D1C" w14:textId="77777777" w:rsidR="00F63238" w:rsidRPr="00C820F1" w:rsidRDefault="00F63238" w:rsidP="00CE2202">
                <w:pPr>
                  <w:pStyle w:val="ConsPlusCell"/>
                  <w:spacing w:line="216" w:lineRule="auto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Документ -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основание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возникновения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 права 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(указываются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реквизиты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 и сроки    </w:t>
                </w: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  <w:t xml:space="preserve">  действия)</w:t>
                </w:r>
              </w:p>
            </w:tc>
          </w:tr>
        </w:sdtContent>
      </w:sdt>
      <w:sdt>
        <w:sdtPr>
          <w:rPr>
            <w:rFonts w:ascii="Times New Roman" w:hAnsi="Times New Roman" w:cs="Times New Roman"/>
            <w:sz w:val="28"/>
            <w:szCs w:val="28"/>
          </w:rPr>
          <w:id w:val="-1109425438"/>
          <w:lock w:val="sdtContentLocked"/>
          <w:placeholder>
            <w:docPart w:val="626AAF50D1994902815EF44522F86E39"/>
          </w:placeholder>
        </w:sdtPr>
        <w:sdtEndPr/>
        <w:sdtContent>
          <w:tr w:rsidR="00C820F1" w:rsidRPr="00C820F1" w14:paraId="57B00309" w14:textId="77777777" w:rsidTr="00DB7E01">
            <w:trPr>
              <w:tblCellSpacing w:w="5" w:type="nil"/>
            </w:trPr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18B9669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1  </w:t>
                </w:r>
              </w:p>
            </w:tc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31601C6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2           </w:t>
                </w:r>
              </w:p>
            </w:tc>
            <w:tc>
              <w:tcPr>
                <w:tcW w:w="311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E4EFBA6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3         </w:t>
                </w:r>
              </w:p>
            </w:tc>
            <w:tc>
              <w:tcPr>
                <w:tcW w:w="297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18C64E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     4            </w:t>
                </w:r>
              </w:p>
            </w:tc>
            <w:tc>
              <w:tcPr>
                <w:tcW w:w="1984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C7C5E40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 5        </w:t>
                </w:r>
              </w:p>
            </w:tc>
            <w:tc>
              <w:tcPr>
                <w:tcW w:w="3686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A3894C5" w14:textId="77777777" w:rsidR="00C820F1" w:rsidRPr="00C820F1" w:rsidRDefault="00C820F1" w:rsidP="000E35CC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     6       </w:t>
                </w:r>
              </w:p>
            </w:tc>
          </w:tr>
        </w:sdtContent>
      </w:sdt>
      <w:tr w:rsidR="00F63238" w:rsidRPr="00C820F1" w14:paraId="7C15002A" w14:textId="77777777" w:rsidTr="00DB7E01">
        <w:trPr>
          <w:trHeight w:val="108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987540622"/>
            <w:lock w:val="sdtContentLocked"/>
            <w:placeholder>
              <w:docPart w:val="626AAF50D1994902815EF44522F86E39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715653" w14:textId="77777777" w:rsidR="005823D6" w:rsidRDefault="00F63238" w:rsidP="004629BA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C820F1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1. </w:t>
                </w:r>
              </w:p>
              <w:p w14:paraId="150970C4" w14:textId="77777777" w:rsidR="00F63238" w:rsidRPr="005823D6" w:rsidRDefault="00F63238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2004166854"/>
            <w:lock w:val="sdtContentLocked"/>
            <w:placeholder>
              <w:docPart w:val="626AAF50D1994902815EF44522F86E39"/>
            </w:placeholder>
          </w:sdtPr>
          <w:sdtEndPr/>
          <w:sdtContent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637D50A" w14:textId="77777777" w:rsidR="00F63238" w:rsidRDefault="00F63238" w:rsidP="004629BA">
                <w:pPr>
                  <w:spacing w:after="0" w:line="240" w:lineRule="auto"/>
                </w:pPr>
                <w:r w:rsidRPr="00FA3135">
                  <w:rPr>
                    <w:rFonts w:ascii="Times New Roman" w:hAnsi="Times New Roman" w:cs="Times New Roman"/>
                    <w:sz w:val="28"/>
                    <w:szCs w:val="28"/>
                  </w:rPr>
                  <w:t>Вид образования, уровень образования, профессия,      специальность,    подвид  дополнительного образования</w:t>
                </w:r>
              </w:p>
            </w:tc>
          </w:sdtContent>
        </w:sdt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9F33" w14:textId="77777777"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34B4" w14:textId="77777777"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BAAD" w14:textId="77777777"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E29" w14:textId="77777777"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238" w:rsidRPr="00C820F1" w14:paraId="02ED183F" w14:textId="77777777" w:rsidTr="00DB7E01">
        <w:trPr>
          <w:trHeight w:val="691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5114" w14:textId="77777777"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958026635"/>
            <w:lock w:val="sdtContentLocked"/>
            <w:placeholder>
              <w:docPart w:val="626AAF50D1994902815EF44522F86E39"/>
            </w:placeholder>
          </w:sdtPr>
          <w:sdtEndPr/>
          <w:sdtContent>
            <w:tc>
              <w:tcPr>
                <w:tcW w:w="324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C9755FD" w14:textId="77777777" w:rsidR="00F63238" w:rsidRPr="00FA3135" w:rsidRDefault="00F63238" w:rsidP="004629BA">
                <w:pPr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Предметы, курсы, дисциплины (модули):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B011" w14:textId="77777777"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37E5" w14:textId="77777777"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1D1C" w14:textId="77777777"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C1F8" w14:textId="77777777" w:rsidR="00F63238" w:rsidRPr="00C820F1" w:rsidRDefault="00F63238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D47" w:rsidRPr="00C820F1" w14:paraId="401CD190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D17F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035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14:paraId="59571D84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 язык.</w:t>
            </w:r>
          </w:p>
          <w:p w14:paraId="4774E46A" w14:textId="77777777" w:rsidR="00357AC6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 </w:t>
            </w:r>
          </w:p>
          <w:p w14:paraId="24D62BC7" w14:textId="77777777" w:rsidR="00357AC6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  <w:p w14:paraId="53075A11" w14:textId="77777777" w:rsidR="00357AC6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 языке</w:t>
            </w:r>
          </w:p>
          <w:p w14:paraId="0D6DC4E1" w14:textId="31072386" w:rsidR="00357AC6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14:paraId="64F85FA9" w14:textId="77777777" w:rsidR="00357AC6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  <w:p w14:paraId="11DB0BB3" w14:textId="4746B9DD" w:rsidR="00357AC6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14:paraId="78044BB4" w14:textId="77777777" w:rsidR="00357AC6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</w:t>
            </w:r>
          </w:p>
          <w:p w14:paraId="6B37CD40" w14:textId="77777777" w:rsidR="00357AC6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  <w:p w14:paraId="00F257C1" w14:textId="75481329" w:rsidR="00357AC6" w:rsidRPr="004C7572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3C63" w14:textId="77777777" w:rsidR="00046D47" w:rsidRPr="004C7572" w:rsidRDefault="00046D47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начальных классов - 2 кабинета</w:t>
            </w:r>
            <w:r w:rsidRPr="004C7572">
              <w:rPr>
                <w:sz w:val="28"/>
                <w:szCs w:val="28"/>
              </w:rPr>
              <w:t xml:space="preserve">. </w:t>
            </w:r>
          </w:p>
          <w:p w14:paraId="38A2816D" w14:textId="77777777" w:rsidR="00046D47" w:rsidRPr="004C7572" w:rsidRDefault="00046D47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Проекционный комплект  – 1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14:paraId="4D4C0159" w14:textId="77777777" w:rsidR="00046D47" w:rsidRPr="004C7572" w:rsidRDefault="00046D47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–3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14:paraId="77DC897F" w14:textId="77777777" w:rsidR="00046D47" w:rsidRPr="004C7572" w:rsidRDefault="00046D47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–2</w:t>
            </w:r>
            <w:r w:rsidRPr="004C7572">
              <w:rPr>
                <w:sz w:val="28"/>
                <w:szCs w:val="28"/>
              </w:rPr>
              <w:t>шт.;</w:t>
            </w:r>
          </w:p>
          <w:p w14:paraId="6293C8FE" w14:textId="77777777" w:rsidR="00046D47" w:rsidRPr="004C7572" w:rsidRDefault="00046D47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2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14:paraId="5A929BDA" w14:textId="77777777" w:rsidR="00046D47" w:rsidRPr="004C7572" w:rsidRDefault="00046D47" w:rsidP="00806C98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</w:t>
            </w:r>
            <w:r>
              <w:rPr>
                <w:sz w:val="28"/>
                <w:szCs w:val="28"/>
              </w:rPr>
              <w:t>рты ученические - 12</w:t>
            </w:r>
            <w:r w:rsidRPr="004C7572">
              <w:rPr>
                <w:sz w:val="28"/>
                <w:szCs w:val="28"/>
              </w:rPr>
              <w:t xml:space="preserve">.; </w:t>
            </w:r>
          </w:p>
          <w:p w14:paraId="4571E365" w14:textId="77777777" w:rsidR="00046D47" w:rsidRDefault="00046D47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стул ученический -24 </w:t>
            </w:r>
            <w:r w:rsidRPr="004C7572">
              <w:rPr>
                <w:sz w:val="28"/>
                <w:szCs w:val="28"/>
              </w:rPr>
              <w:t xml:space="preserve">шт; </w:t>
            </w:r>
          </w:p>
          <w:p w14:paraId="3D2D746E" w14:textId="77777777" w:rsidR="00046D47" w:rsidRPr="004C7572" w:rsidRDefault="00046D47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меловая-2</w:t>
            </w:r>
            <w:r w:rsidRPr="004C7572">
              <w:rPr>
                <w:sz w:val="28"/>
                <w:szCs w:val="28"/>
              </w:rPr>
              <w:t xml:space="preserve"> шт;</w:t>
            </w:r>
          </w:p>
          <w:p w14:paraId="13D87887" w14:textId="77777777" w:rsidR="00046D47" w:rsidRPr="004C7572" w:rsidRDefault="00046D47" w:rsidP="00806C9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2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14:paraId="7294A157" w14:textId="77777777" w:rsidR="00046D47" w:rsidRPr="00806C98" w:rsidRDefault="00046D47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4</w:t>
            </w:r>
            <w:r w:rsidRPr="00806C98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7FB0" w14:textId="77777777" w:rsidR="00046D47" w:rsidRPr="004C7572" w:rsidRDefault="00046D47" w:rsidP="00806C98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20757129" w14:textId="77777777" w:rsidR="00046D47" w:rsidRPr="004C7572" w:rsidRDefault="00046D47" w:rsidP="005C55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ECCA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D261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760DBAA3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07BDF289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1D0E13DD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046D47" w:rsidRPr="00C820F1" w14:paraId="01C6C7AC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5ADC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9C90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образование.</w:t>
            </w:r>
          </w:p>
          <w:p w14:paraId="692716B4" w14:textId="77777777" w:rsidR="00046D47" w:rsidRPr="00F04668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1CB" w14:textId="77777777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14:paraId="3948D986" w14:textId="5EE74AFD" w:rsidR="00046D47" w:rsidRDefault="00357AC6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Лыжи-пластиковые-10 пар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ACDCD09" w14:textId="1AFA0054" w:rsidR="00046D47" w:rsidRPr="004C7572" w:rsidRDefault="00357AC6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палки лыжные-10 пар; ботинки лыжные-10пар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43FA691" w14:textId="48DFA8EE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</w:t>
            </w:r>
            <w:r w:rsidR="00357AC6">
              <w:rPr>
                <w:rFonts w:ascii="Times New Roman" w:hAnsi="Times New Roman" w:cs="Times New Roman"/>
                <w:sz w:val="28"/>
                <w:szCs w:val="28"/>
              </w:rPr>
              <w:t>льный-1шт; баскетбольный мяч -5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18E5C96B" w14:textId="7BB6572B" w:rsidR="00046D47" w:rsidRPr="004C7572" w:rsidRDefault="00357AC6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волейбольный – 4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 </w:t>
            </w:r>
          </w:p>
          <w:p w14:paraId="426CBEF3" w14:textId="77777777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щит баскетбольный -2 шт; мат гимнастический-10шт; </w:t>
            </w:r>
          </w:p>
          <w:p w14:paraId="60E64924" w14:textId="77777777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волейбольная-1шт; </w:t>
            </w:r>
          </w:p>
          <w:p w14:paraId="7D90D440" w14:textId="77777777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переменной высоты-1шт; козел-2шт; </w:t>
            </w:r>
          </w:p>
          <w:p w14:paraId="382B83DA" w14:textId="77777777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бревно гимнаст 5 м переменной высоты-1шт;</w:t>
            </w:r>
          </w:p>
          <w:p w14:paraId="786E0B8C" w14:textId="77777777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14:paraId="30BDF365" w14:textId="349FE4D9" w:rsidR="00046D47" w:rsidRPr="004C7572" w:rsidRDefault="00357AC6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скакалки-5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14:paraId="022F3526" w14:textId="0442DED2" w:rsidR="00046D47" w:rsidRPr="004C7572" w:rsidRDefault="00357AC6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обручи-3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5DB7BD54" w14:textId="310CCA8C" w:rsidR="00046D47" w:rsidRPr="004C7572" w:rsidRDefault="00357AC6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набивные мячи-3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14:paraId="6CE71A2D" w14:textId="77777777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14:paraId="63EB3132" w14:textId="77777777" w:rsidR="00046D47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</w:t>
            </w:r>
          </w:p>
          <w:p w14:paraId="4ABEDC51" w14:textId="2CED7411" w:rsidR="00046D47" w:rsidRPr="004C7572" w:rsidRDefault="00357AC6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 -2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14:paraId="1716DB68" w14:textId="661BCB49" w:rsidR="00046D47" w:rsidRPr="004C7572" w:rsidRDefault="00357AC6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гимнастическая-3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DF4C" w14:textId="77777777" w:rsidR="00691460" w:rsidRPr="004C7572" w:rsidRDefault="00691460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0DE2617F" w14:textId="77777777" w:rsidR="00046D47" w:rsidRPr="004C7572" w:rsidRDefault="00691460" w:rsidP="006914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F46B" w14:textId="77777777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77F4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0F317F45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78EC334F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18795536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046D47" w:rsidRPr="00C820F1" w14:paraId="643B3A18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B6CD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9B7C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14:paraId="66AC3A9A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  <w:p w14:paraId="4AFCB9B1" w14:textId="671F6F08" w:rsidR="00357AC6" w:rsidRPr="00F04668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113A" w14:textId="5073FCC9" w:rsidR="00046D47" w:rsidRPr="002563C9" w:rsidRDefault="00046D47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  <w:r w:rsidR="00357AC6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– 1 кабинет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C28D5D" w14:textId="0E22FAE0" w:rsidR="00046D47" w:rsidRPr="002563C9" w:rsidRDefault="00357AC6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компьютер –1 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14:paraId="41B5D166" w14:textId="58437D35" w:rsidR="00046D47" w:rsidRPr="002563C9" w:rsidRDefault="00357AC6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–1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14:paraId="772EFAC3" w14:textId="37D169DB" w:rsidR="00046D47" w:rsidRPr="002563C9" w:rsidRDefault="00357AC6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6056FA55" w14:textId="1E64ECC2" w:rsidR="00046D47" w:rsidRPr="002563C9" w:rsidRDefault="00357AC6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парты ученические –6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ученический-12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>шт;</w:t>
            </w:r>
          </w:p>
          <w:p w14:paraId="03CE7383" w14:textId="0937A719" w:rsidR="00046D47" w:rsidRPr="002563C9" w:rsidRDefault="00357AC6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– 3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14:paraId="223219E5" w14:textId="737819AD" w:rsidR="00046D47" w:rsidRPr="002563C9" w:rsidRDefault="00357AC6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– 6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77182D98" w14:textId="75D1FFBD" w:rsidR="00046D47" w:rsidRPr="004C7572" w:rsidRDefault="00357AC6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меловая- 1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2464" w14:textId="77777777" w:rsidR="00691460" w:rsidRPr="004C7572" w:rsidRDefault="00691460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3572FA0E" w14:textId="77777777" w:rsidR="00046D47" w:rsidRDefault="00691460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A9F4" w14:textId="77777777" w:rsidR="00046D47" w:rsidRPr="004C7572" w:rsidRDefault="00046D47" w:rsidP="00400DE3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B855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57473B51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62BB733B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4C409259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046D47" w:rsidRPr="00C820F1" w14:paraId="75F62669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8406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BBAA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14:paraId="4C02E420" w14:textId="77777777" w:rsidR="00046D47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="00046D47">
              <w:rPr>
                <w:rFonts w:ascii="Times New Roman" w:hAnsi="Times New Roman" w:cs="Times New Roman"/>
                <w:sz w:val="28"/>
                <w:szCs w:val="28"/>
              </w:rPr>
              <w:t xml:space="preserve">  язык.</w:t>
            </w:r>
          </w:p>
          <w:p w14:paraId="2F2D2860" w14:textId="4B44B76E" w:rsidR="00357AC6" w:rsidRPr="004C7572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A684" w14:textId="3DEEAC0C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357AC6">
              <w:rPr>
                <w:rFonts w:ascii="Times New Roman" w:hAnsi="Times New Roman" w:cs="Times New Roman"/>
                <w:sz w:val="28"/>
                <w:szCs w:val="28"/>
              </w:rPr>
              <w:t>татарского языка и литературы 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кабинет.</w:t>
            </w:r>
          </w:p>
          <w:p w14:paraId="336B0646" w14:textId="236412B1" w:rsidR="00046D47" w:rsidRPr="004C7572" w:rsidRDefault="00357AC6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Проекционный комплект – 1</w:t>
            </w:r>
            <w:r w:rsidR="00046D47" w:rsidRPr="004C7572">
              <w:rPr>
                <w:sz w:val="28"/>
                <w:szCs w:val="28"/>
              </w:rPr>
              <w:t xml:space="preserve">шт.; </w:t>
            </w:r>
          </w:p>
          <w:p w14:paraId="2BDC69B2" w14:textId="57C7CFF4" w:rsidR="00046D47" w:rsidRPr="004C7572" w:rsidRDefault="00357AC6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 –1</w:t>
            </w:r>
            <w:r w:rsidR="00046D47" w:rsidRPr="004C7572">
              <w:rPr>
                <w:sz w:val="28"/>
                <w:szCs w:val="28"/>
              </w:rPr>
              <w:t xml:space="preserve"> шт.; </w:t>
            </w:r>
          </w:p>
          <w:p w14:paraId="41CFA955" w14:textId="21CA8EF6" w:rsidR="00046D47" w:rsidRPr="004C7572" w:rsidRDefault="00357AC6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–1</w:t>
            </w:r>
            <w:r w:rsidR="00046D47" w:rsidRPr="004C7572">
              <w:rPr>
                <w:sz w:val="28"/>
                <w:szCs w:val="28"/>
              </w:rPr>
              <w:t xml:space="preserve"> шт.;</w:t>
            </w:r>
          </w:p>
          <w:p w14:paraId="569FE949" w14:textId="62CC2196" w:rsidR="00046D47" w:rsidRPr="004C7572" w:rsidRDefault="00357AC6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1</w:t>
            </w:r>
            <w:r w:rsidR="00046D47" w:rsidRPr="004C7572">
              <w:rPr>
                <w:sz w:val="28"/>
                <w:szCs w:val="28"/>
              </w:rPr>
              <w:t>шт.;</w:t>
            </w:r>
          </w:p>
          <w:p w14:paraId="4FC57354" w14:textId="158FBFA4" w:rsidR="00046D47" w:rsidRDefault="00357AC6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–8</w:t>
            </w:r>
            <w:r w:rsidR="00046D47" w:rsidRPr="004C7572">
              <w:rPr>
                <w:sz w:val="28"/>
                <w:szCs w:val="28"/>
              </w:rPr>
              <w:t xml:space="preserve">шт.; </w:t>
            </w:r>
          </w:p>
          <w:p w14:paraId="64E6473D" w14:textId="62F22FB0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ученический-</w:t>
            </w:r>
            <w:r w:rsidR="00357AC6">
              <w:rPr>
                <w:sz w:val="28"/>
                <w:szCs w:val="28"/>
              </w:rPr>
              <w:t>16</w:t>
            </w:r>
            <w:r w:rsidRPr="004C7572">
              <w:rPr>
                <w:sz w:val="28"/>
                <w:szCs w:val="28"/>
              </w:rPr>
              <w:t>шт;</w:t>
            </w:r>
          </w:p>
          <w:p w14:paraId="7147D450" w14:textId="6CD4F037" w:rsidR="00046D47" w:rsidRPr="004C7572" w:rsidRDefault="00357AC6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3</w:t>
            </w:r>
            <w:r w:rsidR="00046D47" w:rsidRPr="004C7572">
              <w:rPr>
                <w:sz w:val="28"/>
                <w:szCs w:val="28"/>
              </w:rPr>
              <w:t xml:space="preserve"> шт.; </w:t>
            </w:r>
          </w:p>
          <w:p w14:paraId="6BA8E324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6шт; </w:t>
            </w:r>
          </w:p>
          <w:p w14:paraId="491ED370" w14:textId="2BC5F0E0" w:rsidR="00046D47" w:rsidRDefault="00357AC6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меловая-1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14:paraId="3EA2572A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F6BA2D" w14:textId="77777777" w:rsidR="00046D47" w:rsidRPr="004C7572" w:rsidRDefault="00046D47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3AF9" w14:textId="77777777" w:rsidR="00046D47" w:rsidRDefault="00046D47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502838" w14:textId="77777777" w:rsidR="00691460" w:rsidRPr="004C7572" w:rsidRDefault="00691460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6123A3F0" w14:textId="77777777" w:rsidR="00046D47" w:rsidRDefault="00691460" w:rsidP="00691460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  <w:p w14:paraId="2F5525D9" w14:textId="77777777" w:rsidR="00046D47" w:rsidRDefault="00046D47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099D2BE" w14:textId="77777777" w:rsidR="00046D47" w:rsidRDefault="00046D47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36A5DA" w14:textId="77777777" w:rsidR="00046D47" w:rsidRDefault="00046D47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858C83" w14:textId="77777777" w:rsidR="00046D47" w:rsidRDefault="00046D47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56C6224" w14:textId="77777777" w:rsidR="00046D47" w:rsidRDefault="00046D47" w:rsidP="000E35CC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FDF623" w14:textId="77777777" w:rsidR="00046D47" w:rsidRPr="004C7572" w:rsidRDefault="00046D47" w:rsidP="00806C9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8EAD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8D9D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2BD3A929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720D5DA9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05CF1F73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046D47" w:rsidRPr="00C820F1" w14:paraId="4888D4E0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1C0A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6780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14:paraId="6AFF785B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(англ.)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0DEF" w14:textId="1921A932" w:rsidR="00046D47" w:rsidRPr="00832D5E" w:rsidRDefault="00832D5E" w:rsidP="00832D5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иностранного языка - 1кабинет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F751C2" w14:textId="5E54AD8D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к</w:t>
            </w:r>
            <w:r w:rsidR="00832D5E">
              <w:rPr>
                <w:sz w:val="28"/>
                <w:szCs w:val="28"/>
              </w:rPr>
              <w:t>омпьютер –1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14:paraId="2B084157" w14:textId="53FF535B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настенный экран - 1</w:t>
            </w:r>
            <w:r w:rsidR="00046D47" w:rsidRPr="004C7572">
              <w:rPr>
                <w:sz w:val="28"/>
                <w:szCs w:val="28"/>
              </w:rPr>
              <w:t xml:space="preserve"> шт.; </w:t>
            </w:r>
          </w:p>
          <w:p w14:paraId="76BF737B" w14:textId="4E1CC85F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учителя –1</w:t>
            </w:r>
            <w:r w:rsidR="00046D47" w:rsidRPr="004C7572">
              <w:rPr>
                <w:sz w:val="28"/>
                <w:szCs w:val="28"/>
              </w:rPr>
              <w:t xml:space="preserve"> шт.; </w:t>
            </w:r>
          </w:p>
          <w:p w14:paraId="29BE28F6" w14:textId="7DF5CB98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учителя – 1</w:t>
            </w:r>
            <w:r w:rsidR="00046D47" w:rsidRPr="004C7572">
              <w:rPr>
                <w:sz w:val="28"/>
                <w:szCs w:val="28"/>
              </w:rPr>
              <w:t xml:space="preserve"> шт.;</w:t>
            </w:r>
          </w:p>
          <w:p w14:paraId="7F363D8E" w14:textId="5356966E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5</w:t>
            </w:r>
            <w:r w:rsidR="00046D47" w:rsidRPr="004C7572">
              <w:rPr>
                <w:sz w:val="28"/>
                <w:szCs w:val="28"/>
              </w:rPr>
              <w:t xml:space="preserve"> шт.; </w:t>
            </w:r>
          </w:p>
          <w:p w14:paraId="5EE468C5" w14:textId="6146BCBD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2</w:t>
            </w:r>
            <w:r w:rsidR="00046D47" w:rsidRPr="004C7572">
              <w:rPr>
                <w:sz w:val="28"/>
                <w:szCs w:val="28"/>
              </w:rPr>
              <w:t xml:space="preserve"> шт.; </w:t>
            </w:r>
          </w:p>
          <w:p w14:paraId="7B9434E4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–5 шт.</w:t>
            </w:r>
          </w:p>
          <w:p w14:paraId="7FBDFB2C" w14:textId="2ED77E80" w:rsidR="00046D47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 - 10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659BA00" w14:textId="0F824160" w:rsidR="00046D47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1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C4AE77C" w14:textId="17117FE5" w:rsidR="00046D47" w:rsidRPr="004C7572" w:rsidRDefault="00046D47" w:rsidP="00832D5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5B76" w14:textId="77777777" w:rsidR="00691460" w:rsidRPr="004C7572" w:rsidRDefault="00691460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3C84886C" w14:textId="77777777" w:rsidR="00046D47" w:rsidRPr="004C7572" w:rsidRDefault="00691460" w:rsidP="006914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66CF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E94B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00A8B0C6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62925D31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240E02A9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046D47" w:rsidRPr="00C820F1" w14:paraId="67E27237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7A27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0FC6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14:paraId="100B8FEA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Математика.</w:t>
            </w:r>
          </w:p>
          <w:p w14:paraId="73EBDE17" w14:textId="4F40A764" w:rsidR="00832D5E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1D47" w14:textId="1B09B7F4" w:rsidR="00046D47" w:rsidRPr="002563C9" w:rsidRDefault="00832D5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математики -1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кабинета.</w:t>
            </w:r>
          </w:p>
          <w:p w14:paraId="2AD40FA0" w14:textId="10AA89D5" w:rsidR="00046D47" w:rsidRPr="002563C9" w:rsidRDefault="00832D5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Проекционный комплект – 1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14:paraId="24683702" w14:textId="0214AD9C" w:rsidR="00046D47" w:rsidRDefault="00832D5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–6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14:paraId="6E54DA1D" w14:textId="4F7BD68C" w:rsidR="00832D5E" w:rsidRPr="002563C9" w:rsidRDefault="00832D5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многофункциональны</w:t>
            </w:r>
          </w:p>
          <w:p w14:paraId="4D12FEF3" w14:textId="77777777" w:rsidR="00046D47" w:rsidRPr="002563C9" w:rsidRDefault="00046D47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интерактивный комплект– 1 шт.; </w:t>
            </w:r>
          </w:p>
          <w:p w14:paraId="6CCB8518" w14:textId="7B40F42C" w:rsidR="00046D47" w:rsidRPr="002563C9" w:rsidRDefault="00832D5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учителя –1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14:paraId="56BDDB3C" w14:textId="0F4EF8AD" w:rsidR="00046D47" w:rsidRPr="002563C9" w:rsidRDefault="00832D5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учителя – 1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4C906DD4" w14:textId="62419389" w:rsidR="00046D47" w:rsidRPr="002563C9" w:rsidRDefault="00046D47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парты ученические–</w:t>
            </w:r>
            <w:r w:rsidR="00832D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шт.; </w:t>
            </w:r>
          </w:p>
          <w:p w14:paraId="5BD24078" w14:textId="798125E2" w:rsidR="00046D47" w:rsidRPr="002563C9" w:rsidRDefault="00832D5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 – 3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2C002F5C" w14:textId="0E99A95E" w:rsidR="00046D47" w:rsidRPr="002563C9" w:rsidRDefault="00832D5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ученический-12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шт;</w:t>
            </w:r>
          </w:p>
          <w:p w14:paraId="1E25A840" w14:textId="77777777" w:rsidR="00046D47" w:rsidRPr="002563C9" w:rsidRDefault="00046D47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стенды – 4 шт.;</w:t>
            </w: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25B47233" w14:textId="79A67648" w:rsidR="00046D47" w:rsidRPr="004C7572" w:rsidRDefault="00832D5E" w:rsidP="002563C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меловая – 1</w:t>
            </w:r>
            <w:r w:rsidR="00046D47" w:rsidRPr="002563C9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8CFE" w14:textId="2538C871" w:rsidR="00046D47" w:rsidRPr="004C7572" w:rsidRDefault="00832D5E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Й комплект(принтер, сканер, копир) – 1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BE65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0586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6E3EE7E7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7E537D6E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63FFD02E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046D47" w:rsidRPr="00C820F1" w14:paraId="5B140D7B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A318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8165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14:paraId="29600F83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История.</w:t>
            </w:r>
          </w:p>
          <w:p w14:paraId="593DE9F0" w14:textId="03C2579B" w:rsidR="00832D5E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8BE8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 и обществознания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-1кабинет.</w:t>
            </w:r>
          </w:p>
          <w:p w14:paraId="5BB81673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– 1 шт.; </w:t>
            </w:r>
          </w:p>
          <w:p w14:paraId="40422B72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14:paraId="45897CF2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доска меловая-1шт; </w:t>
            </w:r>
          </w:p>
          <w:p w14:paraId="468B2329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14:paraId="62D0AE2A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- 1 шт.;</w:t>
            </w:r>
          </w:p>
          <w:p w14:paraId="7AB66C07" w14:textId="20800674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6шт; стул ученический - 12</w:t>
            </w:r>
            <w:r w:rsidR="00046D47" w:rsidRPr="004C7572">
              <w:rPr>
                <w:sz w:val="28"/>
                <w:szCs w:val="28"/>
              </w:rPr>
              <w:t xml:space="preserve">шт.; </w:t>
            </w:r>
          </w:p>
          <w:p w14:paraId="435B4287" w14:textId="21CEDC99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3</w:t>
            </w:r>
            <w:r w:rsidR="00046D47" w:rsidRPr="004C7572">
              <w:rPr>
                <w:sz w:val="28"/>
                <w:szCs w:val="28"/>
              </w:rPr>
              <w:t xml:space="preserve"> шт.; </w:t>
            </w:r>
          </w:p>
          <w:p w14:paraId="1F1403CC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2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8EA" w14:textId="77777777" w:rsidR="00691460" w:rsidRPr="004C7572" w:rsidRDefault="00691460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4F79DE80" w14:textId="77777777" w:rsidR="00046D47" w:rsidRPr="004C7572" w:rsidRDefault="00691460" w:rsidP="006914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B802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E098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02590615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2C4B0575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551D2B54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046D47" w:rsidRPr="00C820F1" w14:paraId="4E4FA0A7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D679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CAA8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14:paraId="2FE5E0B8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риродоведение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7F4ED1" w14:textId="77777777" w:rsidR="00832D5E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География.</w:t>
            </w:r>
          </w:p>
          <w:p w14:paraId="55AADFD2" w14:textId="77777777" w:rsidR="00832D5E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Биология.</w:t>
            </w:r>
          </w:p>
          <w:p w14:paraId="40425BAF" w14:textId="37A0C57F" w:rsidR="00832D5E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1B72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географии -1кабинет.</w:t>
            </w:r>
          </w:p>
          <w:p w14:paraId="1A5DBA36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экран– 1 шт.; </w:t>
            </w:r>
          </w:p>
          <w:p w14:paraId="18BD5C45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14:paraId="338994D0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14:paraId="401ECFEC" w14:textId="7A4A92A5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парты ученическ</w:t>
            </w:r>
            <w:r w:rsidR="00832D5E">
              <w:rPr>
                <w:sz w:val="28"/>
                <w:szCs w:val="28"/>
              </w:rPr>
              <w:t>ие – 6</w:t>
            </w:r>
            <w:r w:rsidRPr="004C7572">
              <w:rPr>
                <w:sz w:val="28"/>
                <w:szCs w:val="28"/>
              </w:rPr>
              <w:t xml:space="preserve">шт.; </w:t>
            </w:r>
          </w:p>
          <w:p w14:paraId="791B5AD6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4 шт.; </w:t>
            </w:r>
          </w:p>
          <w:p w14:paraId="2978B63C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стенды – 1 шт.</w:t>
            </w:r>
          </w:p>
          <w:p w14:paraId="16F3E441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доска меловая -1 шт.; </w:t>
            </w:r>
          </w:p>
          <w:p w14:paraId="25885DE4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стул учителя-1шт; </w:t>
            </w:r>
          </w:p>
          <w:p w14:paraId="7B86CA38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принтер-1шт.; </w:t>
            </w:r>
          </w:p>
          <w:p w14:paraId="7D08B0BD" w14:textId="42B7A550" w:rsidR="00046D47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ученический-12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A4DD6AB" w14:textId="78E93D8E" w:rsidR="00832D5E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Вытяжной шкаф-1 шт;</w:t>
            </w:r>
          </w:p>
          <w:p w14:paraId="26EB5A89" w14:textId="041CDC0A" w:rsidR="00832D5E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оборудование, наглядные пособия</w:t>
            </w:r>
          </w:p>
          <w:p w14:paraId="5171402A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6EB1" w14:textId="77777777" w:rsidR="00691460" w:rsidRPr="004C7572" w:rsidRDefault="00046D47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91460"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181E3134" w14:textId="77777777" w:rsidR="00046D47" w:rsidRPr="004C7572" w:rsidRDefault="00691460" w:rsidP="006914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5482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E28B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597FD273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17B96B75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3F5C2DA3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046D47" w:rsidRPr="00C820F1" w14:paraId="60D723CA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268C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B4E8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04668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14:paraId="1CB6FF47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F5D9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Кабинет физики -1кабинет.</w:t>
            </w:r>
          </w:p>
          <w:p w14:paraId="15A19681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14:paraId="73178AFB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стол учителя –1 шт.;</w:t>
            </w:r>
          </w:p>
          <w:p w14:paraId="693BC142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стул учителя – 1 шт. </w:t>
            </w:r>
          </w:p>
          <w:p w14:paraId="3471E768" w14:textId="17013565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–8 шт.; стул ученический - 16</w:t>
            </w:r>
            <w:r w:rsidR="00046D47" w:rsidRPr="004C7572">
              <w:rPr>
                <w:sz w:val="28"/>
                <w:szCs w:val="28"/>
              </w:rPr>
              <w:t xml:space="preserve"> шт; </w:t>
            </w:r>
          </w:p>
          <w:p w14:paraId="10C73FE0" w14:textId="72C41D58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шкафы – 3</w:t>
            </w:r>
            <w:r w:rsidR="00046D47" w:rsidRPr="004C7572">
              <w:rPr>
                <w:sz w:val="28"/>
                <w:szCs w:val="28"/>
              </w:rPr>
              <w:t xml:space="preserve"> шт.; </w:t>
            </w:r>
          </w:p>
          <w:p w14:paraId="46EA259A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шт., </w:t>
            </w:r>
          </w:p>
          <w:p w14:paraId="1FB16BC0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принтер -1 шт.; </w:t>
            </w:r>
          </w:p>
          <w:p w14:paraId="747F6051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-1 комплект</w:t>
            </w:r>
          </w:p>
          <w:p w14:paraId="559EECC6" w14:textId="77777777" w:rsidR="00046D47" w:rsidRDefault="00046D47" w:rsidP="009850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лабораторное оборудование;</w:t>
            </w:r>
          </w:p>
          <w:p w14:paraId="4CEE50C1" w14:textId="77777777" w:rsidR="00046D47" w:rsidRPr="004C7572" w:rsidRDefault="00046D47" w:rsidP="0098500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пособия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DA5F" w14:textId="77777777" w:rsidR="00691460" w:rsidRPr="004C7572" w:rsidRDefault="00691460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35725BAF" w14:textId="77777777" w:rsidR="00046D47" w:rsidRPr="004C7572" w:rsidRDefault="00691460" w:rsidP="006914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1513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6534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454C3390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1762F395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4A274D8E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046D47" w:rsidRPr="00C820F1" w14:paraId="4657606D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98D0" w14:textId="77777777" w:rsidR="00046D47" w:rsidRPr="00C820F1" w:rsidRDefault="00046D47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1C82" w14:textId="77777777" w:rsidR="00046D47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14:paraId="5E122AA1" w14:textId="77777777" w:rsidR="00832D5E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(труд) </w:t>
            </w:r>
          </w:p>
          <w:p w14:paraId="679282DD" w14:textId="4A80E1A8" w:rsidR="00046D47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Искусство(музыка и ИЗО)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14:paraId="7AB337BE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E5D99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98DDF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94954F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309D64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12C6D1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622753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8B8E78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E559F9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B99122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017993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A1ED66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D123C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5159C4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EDA977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1E56" w14:textId="20024EF1" w:rsidR="00046D47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домоводства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-1 кабинет.</w:t>
            </w:r>
          </w:p>
          <w:p w14:paraId="1E17967F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 – 1 шт.; </w:t>
            </w:r>
          </w:p>
          <w:p w14:paraId="204630F3" w14:textId="1B26782D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стол-1 шт; </w:t>
            </w:r>
          </w:p>
          <w:p w14:paraId="3FD08FDA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14:paraId="3F2B732A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14:paraId="00EDEB5A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14:paraId="426A8E0C" w14:textId="48AB5E57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6</w:t>
            </w:r>
            <w:r w:rsidR="00046D47" w:rsidRPr="004C7572">
              <w:rPr>
                <w:sz w:val="28"/>
                <w:szCs w:val="28"/>
              </w:rPr>
              <w:t xml:space="preserve"> шт.;</w:t>
            </w:r>
          </w:p>
          <w:p w14:paraId="0CD83E9A" w14:textId="14ECD61E" w:rsidR="00046D47" w:rsidRPr="004C7572" w:rsidRDefault="00832D5E" w:rsidP="000E35C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стулья – 12</w:t>
            </w:r>
            <w:r w:rsidR="00046D47" w:rsidRPr="004C7572">
              <w:rPr>
                <w:sz w:val="28"/>
                <w:szCs w:val="28"/>
              </w:rPr>
              <w:t xml:space="preserve"> шт.; </w:t>
            </w:r>
          </w:p>
          <w:p w14:paraId="5EE64986" w14:textId="77777777" w:rsidR="00046D47" w:rsidRPr="004C7572" w:rsidRDefault="00046D47" w:rsidP="000E35CC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14:paraId="439F80A2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шт.; </w:t>
            </w:r>
          </w:p>
          <w:p w14:paraId="300F5ADB" w14:textId="68DD62A7" w:rsidR="00046D47" w:rsidRPr="004C7572" w:rsidRDefault="00832D5E" w:rsidP="00832D5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машина-3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 </w:t>
            </w:r>
          </w:p>
          <w:p w14:paraId="581D4FE9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меловая доска – 1 шт.;</w:t>
            </w:r>
          </w:p>
          <w:p w14:paraId="778F7B01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утюг-1 шт.</w:t>
            </w:r>
          </w:p>
          <w:p w14:paraId="119F69F9" w14:textId="6359ECE1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Мастерская по обработке  дерева – 1 кабинет.</w:t>
            </w:r>
          </w:p>
          <w:p w14:paraId="2BB11EAB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деревообрабатывающий-1 шт; </w:t>
            </w:r>
          </w:p>
          <w:p w14:paraId="44F25C37" w14:textId="275C00B9" w:rsidR="00046D47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верстак слесарный ВСт-У-СК-3</w:t>
            </w:r>
            <w:r w:rsidR="00046D47"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 </w:t>
            </w:r>
          </w:p>
          <w:p w14:paraId="20C87882" w14:textId="7574B778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32D5E">
              <w:rPr>
                <w:rFonts w:ascii="Times New Roman" w:hAnsi="Times New Roman" w:cs="Times New Roman"/>
                <w:sz w:val="28"/>
                <w:szCs w:val="28"/>
              </w:rPr>
              <w:t>танок заточный-1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 станок сверлильный настольный-</w:t>
            </w:r>
            <w:r w:rsidR="00832D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 </w:t>
            </w:r>
          </w:p>
          <w:p w14:paraId="45C3D47D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фрезерный по дереву-1 шт; </w:t>
            </w:r>
          </w:p>
          <w:p w14:paraId="04BBA145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станок сверлильно-фрезерный-1шт; </w:t>
            </w:r>
          </w:p>
          <w:p w14:paraId="2D269016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станок вертикально-сверлильный-1шт.;</w:t>
            </w:r>
          </w:p>
          <w:p w14:paraId="3B72626D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учительский стол–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2E36BF8C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учительский стул -1шт.;</w:t>
            </w:r>
          </w:p>
          <w:p w14:paraId="055F306F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доска меловая – 1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CC3F" w14:textId="77777777" w:rsidR="00691460" w:rsidRPr="004C7572" w:rsidRDefault="00691460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1E955006" w14:textId="77777777" w:rsidR="00046D47" w:rsidRPr="004C7572" w:rsidRDefault="00691460" w:rsidP="006914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C66D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  <w:p w14:paraId="6768320A" w14:textId="77777777" w:rsidR="00046D47" w:rsidRPr="004C7572" w:rsidRDefault="00046D47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9FCC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008319BF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407F768C" w14:textId="77777777" w:rsidR="00046D47" w:rsidRPr="005B62D6" w:rsidRDefault="00046D47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74F3C19B" w14:textId="77777777" w:rsidR="00046D47" w:rsidRPr="009643DA" w:rsidRDefault="00046D47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832D5E" w:rsidRPr="00C820F1" w14:paraId="4373DCC0" w14:textId="77777777" w:rsidTr="00357AC6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9C78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8FD2" w14:textId="77777777" w:rsidR="00832D5E" w:rsidRDefault="00832D5E" w:rsidP="00F6657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563C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образование.</w:t>
            </w:r>
          </w:p>
          <w:p w14:paraId="41E6382A" w14:textId="77777777" w:rsidR="00832D5E" w:rsidRPr="004C7572" w:rsidRDefault="00832D5E" w:rsidP="000E35CC">
            <w:pPr>
              <w:pStyle w:val="ConsPlusCell"/>
              <w:tabs>
                <w:tab w:val="left" w:pos="23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FDFF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14:paraId="3598DECD" w14:textId="77777777" w:rsidR="00832D5E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Лыжи-пластиковые-10 пар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44A83D08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палки лыжные-10 пар; ботинки лыжные-10пар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53A3E97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льный-1шт; баскетбольный мяч -5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267FE2CD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волейбольный – 4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 </w:t>
            </w:r>
          </w:p>
          <w:p w14:paraId="132C91F1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щит баскетбольный -2 шт; мат гимнастический-10шт; </w:t>
            </w:r>
          </w:p>
          <w:p w14:paraId="2FE77842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волейбольная-1шт; </w:t>
            </w:r>
          </w:p>
          <w:p w14:paraId="5DFD4E2C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переменной высоты-1шт; козел-2шт; </w:t>
            </w:r>
          </w:p>
          <w:p w14:paraId="59ACD1CA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бревно гимнаст 5 м переменной высоты-1шт;</w:t>
            </w:r>
          </w:p>
          <w:p w14:paraId="55F90A1F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14:paraId="4E063C00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скакалки-5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14:paraId="6038A5B0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обручи-3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78393B08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набивные мячи-3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14:paraId="469AA9E7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14:paraId="3674D078" w14:textId="77777777" w:rsidR="00832D5E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</w:t>
            </w:r>
          </w:p>
          <w:p w14:paraId="3A6E655C" w14:textId="77777777" w:rsidR="00832D5E" w:rsidRPr="004C7572" w:rsidRDefault="00832D5E" w:rsidP="00D56FDB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 -2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14:paraId="01CAF2F3" w14:textId="38334520" w:rsidR="00832D5E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гимнастическая-3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1816" w14:textId="77777777" w:rsidR="00832D5E" w:rsidRPr="004C7572" w:rsidRDefault="00832D5E" w:rsidP="00691460">
            <w:pPr>
              <w:pStyle w:val="ConsPlusNonforma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423881, Республика Татарстан, Тукаевский муниципальный район, село Семекеево, ул. А.Биктимерова, 44</w:t>
            </w:r>
          </w:p>
          <w:p w14:paraId="13C3EC99" w14:textId="77777777" w:rsidR="00832D5E" w:rsidRPr="004C7572" w:rsidRDefault="00832D5E" w:rsidP="0069146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ты №2,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6393" w14:textId="77777777" w:rsidR="00832D5E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EEDE" w14:textId="77777777" w:rsidR="00832D5E" w:rsidRPr="005B62D6" w:rsidRDefault="00832D5E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Договор о закреплении муниципального имущества на праве оперативного управления за муниципальным учреждением от 09.03.2007 года №0018. Свидетельство о государственной регистрации права </w:t>
            </w:r>
          </w:p>
          <w:p w14:paraId="5908AD23" w14:textId="77777777" w:rsidR="00832D5E" w:rsidRPr="005B62D6" w:rsidRDefault="00832D5E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28.01.2009 г. </w:t>
            </w:r>
          </w:p>
          <w:p w14:paraId="3CE70689" w14:textId="77777777" w:rsidR="00832D5E" w:rsidRPr="005B62D6" w:rsidRDefault="00832D5E" w:rsidP="00357AC6">
            <w:pPr>
              <w:pStyle w:val="ConsPlusCel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серия 16-АБ </w:t>
            </w:r>
          </w:p>
          <w:p w14:paraId="05F2820D" w14:textId="77777777" w:rsidR="00832D5E" w:rsidRPr="009643DA" w:rsidRDefault="00832D5E" w:rsidP="00357AC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B62D6">
              <w:rPr>
                <w:rFonts w:ascii="Times New Roman" w:eastAsia="Times New Roman" w:hAnsi="Times New Roman" w:cs="Times New Roman"/>
                <w:sz w:val="28"/>
                <w:szCs w:val="28"/>
              </w:rPr>
              <w:t>№ 181342, оперативное управление, бессрочное</w:t>
            </w:r>
          </w:p>
        </w:tc>
      </w:tr>
      <w:tr w:rsidR="00832D5E" w:rsidRPr="00C820F1" w14:paraId="6C503C20" w14:textId="77777777" w:rsidTr="00DB7E01">
        <w:trPr>
          <w:trHeight w:val="603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9C26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34F2" w14:textId="77777777" w:rsidR="00832D5E" w:rsidRPr="004C7572" w:rsidRDefault="00832D5E" w:rsidP="000E35CC">
            <w:pPr>
              <w:pStyle w:val="ConsPlusCell"/>
              <w:tabs>
                <w:tab w:val="left" w:pos="23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0B45" w14:textId="77777777" w:rsidR="00832D5E" w:rsidRPr="004C7572" w:rsidRDefault="00832D5E" w:rsidP="000E35C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A5D" w14:textId="77777777" w:rsidR="00832D5E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F286" w14:textId="77777777" w:rsidR="00832D5E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D61E" w14:textId="77777777" w:rsidR="00832D5E" w:rsidRPr="004C7572" w:rsidRDefault="00832D5E" w:rsidP="000E35CC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D5E" w:rsidRPr="00C820F1" w14:paraId="6276368F" w14:textId="77777777" w:rsidTr="00DB7E01">
        <w:trPr>
          <w:trHeight w:val="360"/>
          <w:tblCellSpacing w:w="5" w:type="nil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535545265"/>
            <w:lock w:val="sdtContentLocked"/>
            <w:placeholder>
              <w:docPart w:val="7D0D50F07CDF416C9326D8D49E87080A"/>
            </w:placeholder>
          </w:sdtPr>
          <w:sdtEndPr>
            <w:rPr>
              <w:rFonts w:asciiTheme="minorHAnsi" w:hAnsiTheme="minorHAnsi" w:cstheme="minorBidi"/>
              <w:sz w:val="22"/>
              <w:szCs w:val="22"/>
            </w:rPr>
          </w:sdtEndPr>
          <w:sdtContent>
            <w:tc>
              <w:tcPr>
                <w:tcW w:w="720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D1F81CC" w14:textId="77777777" w:rsidR="00832D5E" w:rsidRDefault="00832D5E" w:rsidP="004629BA">
                <w:pPr>
                  <w:pStyle w:val="ConsPlusCell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2.</w:t>
                </w:r>
              </w:p>
              <w:p w14:paraId="1CC357C9" w14:textId="77777777" w:rsidR="00832D5E" w:rsidRPr="005823D6" w:rsidRDefault="00832D5E" w:rsidP="005823D6"/>
            </w:tc>
          </w:sdtContent>
        </w:sdt>
        <w:sdt>
          <w:sdtPr>
            <w:rPr>
              <w:rFonts w:ascii="Times New Roman" w:hAnsi="Times New Roman" w:cs="Times New Roman"/>
              <w:sz w:val="28"/>
              <w:szCs w:val="28"/>
            </w:rPr>
            <w:id w:val="362640481"/>
            <w:lock w:val="sdtContentLocked"/>
            <w:placeholder>
              <w:docPart w:val="7D0D50F07CDF416C9326D8D49E87080A"/>
            </w:placeholder>
          </w:sdtPr>
          <w:sdtEndPr/>
          <w:sdtContent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D0B8A59" w14:textId="77777777" w:rsidR="00832D5E" w:rsidRDefault="00832D5E" w:rsidP="004629BA">
                <w:pPr>
                  <w:spacing w:after="0" w:line="240" w:lineRule="auto"/>
                </w:pPr>
                <w:r w:rsidRPr="00FA3135">
                  <w:rPr>
                    <w:rFonts w:ascii="Times New Roman" w:hAnsi="Times New Roman" w:cs="Times New Roman"/>
                    <w:sz w:val="28"/>
                    <w:szCs w:val="28"/>
                  </w:rPr>
                  <w:t>Вид образования, уровень образования, профессия,      специальность,    подвид  дополнительного образования</w:t>
                </w:r>
              </w:p>
            </w:tc>
          </w:sdtContent>
        </w:sdt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2105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887F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3526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B172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D5E" w:rsidRPr="00C820F1" w14:paraId="3500FF28" w14:textId="77777777" w:rsidTr="00DB7E01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E51D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74909405"/>
            <w:lock w:val="sdtContentLocked"/>
            <w:placeholder>
              <w:docPart w:val="7D0D50F07CDF416C9326D8D49E87080A"/>
            </w:placeholder>
          </w:sdtPr>
          <w:sdtEndPr/>
          <w:sdtContent>
            <w:tc>
              <w:tcPr>
                <w:tcW w:w="3249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BD6937" w14:textId="77777777" w:rsidR="00832D5E" w:rsidRPr="00FA3135" w:rsidRDefault="00832D5E" w:rsidP="004629BA">
                <w:pPr>
                  <w:spacing w:after="0" w:line="240" w:lineRule="auto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>Предметы, курсы, дисциплины (модули):</w:t>
                </w:r>
              </w:p>
            </w:tc>
          </w:sdtContent>
        </w:sdt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6188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96AA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60D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68F2" w14:textId="77777777" w:rsidR="00832D5E" w:rsidRPr="00C820F1" w:rsidRDefault="00832D5E" w:rsidP="004629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052" w:rsidRPr="00C820F1" w14:paraId="5A39D50E" w14:textId="77777777" w:rsidTr="00DB7E01">
        <w:trPr>
          <w:trHeight w:val="6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37CD" w14:textId="77777777" w:rsidR="00462052" w:rsidRPr="00C820F1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A118" w14:textId="77777777" w:rsidR="00462052" w:rsidRPr="00676CC4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6CC4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</w:t>
            </w:r>
          </w:p>
          <w:p w14:paraId="5BD3E5AA" w14:textId="77777777" w:rsidR="0046205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6CC4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 и взрослых.</w:t>
            </w:r>
          </w:p>
          <w:p w14:paraId="6B1EA3B1" w14:textId="51D6FC6E" w:rsidR="00462052" w:rsidRPr="00C1732E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Юные спортсмены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183F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-1 кабинет, типовая спортивная площадка.</w:t>
            </w:r>
          </w:p>
          <w:p w14:paraId="67452B69" w14:textId="77777777" w:rsidR="0046205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Лыжи-пластиковые-10 пар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639F452B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палки лыжные-10 пар; ботинки лыжные-10пар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02D5D48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льный-1шт; баскетбольный мяч -5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17608B1F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 волейбольный – 4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 </w:t>
            </w:r>
          </w:p>
          <w:p w14:paraId="6DC5D064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щит баскетбольный -2 шт; мат гимнастический-10шт; </w:t>
            </w:r>
          </w:p>
          <w:p w14:paraId="58D88C01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сетка волейбольная-1шт; </w:t>
            </w:r>
          </w:p>
          <w:p w14:paraId="067FEFFD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конь гимнастический переменной высоты-1шт; козел-2шт; </w:t>
            </w:r>
          </w:p>
          <w:p w14:paraId="7526666B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бревно гимнаст 5 м переменной высоты-1шт;</w:t>
            </w:r>
          </w:p>
          <w:p w14:paraId="5D3408D6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канат -1шт; </w:t>
            </w:r>
          </w:p>
          <w:p w14:paraId="3043DE39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скакалки-5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 </w:t>
            </w:r>
          </w:p>
          <w:p w14:paraId="36B0FA70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обручи-3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шт.;</w:t>
            </w:r>
          </w:p>
          <w:p w14:paraId="3E846A56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набивные мячи-3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14:paraId="78F0424D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заградительная-1шт;</w:t>
            </w:r>
          </w:p>
          <w:p w14:paraId="342C74BE" w14:textId="77777777" w:rsidR="0046205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мяч футбольный-1шт;</w:t>
            </w:r>
          </w:p>
          <w:p w14:paraId="28875EBD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 -2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шт; </w:t>
            </w:r>
          </w:p>
          <w:p w14:paraId="5FD5B60B" w14:textId="6C4A3799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стенка гимнастическая-3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A554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5F7B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D4F7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052" w:rsidRPr="00C820F1" w14:paraId="2CB96AE7" w14:textId="77777777" w:rsidTr="00DB7E01">
        <w:trPr>
          <w:trHeight w:val="66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D1EE" w14:textId="77777777" w:rsidR="00462052" w:rsidRPr="00C820F1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229" w14:textId="77777777" w:rsidR="00462052" w:rsidRPr="00676CC4" w:rsidRDefault="00462052" w:rsidP="00462052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6CC4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образование.</w:t>
            </w:r>
          </w:p>
          <w:p w14:paraId="50332B8C" w14:textId="77777777" w:rsidR="00462052" w:rsidRDefault="00462052" w:rsidP="00462052">
            <w:pPr>
              <w:keepNext/>
              <w:keepLines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6CC4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 детей и взрослых.</w:t>
            </w:r>
          </w:p>
          <w:p w14:paraId="561A6CBB" w14:textId="1AF6EF4C" w:rsidR="00462052" w:rsidRPr="00B27D8F" w:rsidRDefault="00462052" w:rsidP="00462052">
            <w:pPr>
              <w:keepNext/>
              <w:keepLines/>
              <w:spacing w:after="0" w:line="240" w:lineRule="auto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«Оста куллар»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4295" w14:textId="31D89FB6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домоводства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-1 кабинет.</w:t>
            </w:r>
          </w:p>
          <w:p w14:paraId="061A3097" w14:textId="69233164" w:rsidR="00462052" w:rsidRPr="004C7572" w:rsidRDefault="00462052" w:rsidP="0046205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комплект  – 1 шт.; </w:t>
            </w:r>
          </w:p>
          <w:p w14:paraId="35C6B7E5" w14:textId="5DAD6B33" w:rsidR="00462052" w:rsidRPr="004C7572" w:rsidRDefault="00462052" w:rsidP="0046205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проекционный стол-1 шт; </w:t>
            </w:r>
          </w:p>
          <w:p w14:paraId="23899805" w14:textId="26A9870D" w:rsidR="00462052" w:rsidRPr="004C7572" w:rsidRDefault="00462052" w:rsidP="0046205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компьютер –1 шт.; </w:t>
            </w:r>
          </w:p>
          <w:p w14:paraId="7099CAC2" w14:textId="2C6BBA5F" w:rsidR="00462052" w:rsidRPr="004C7572" w:rsidRDefault="00462052" w:rsidP="0046205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>стул учителя – 1 шт.;</w:t>
            </w:r>
          </w:p>
          <w:p w14:paraId="5704779A" w14:textId="7A3E0219" w:rsidR="00462052" w:rsidRPr="004C7572" w:rsidRDefault="00462052" w:rsidP="0046205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стол учителя –1 шт.; </w:t>
            </w:r>
          </w:p>
          <w:p w14:paraId="616D23FD" w14:textId="66BF43EA" w:rsidR="00462052" w:rsidRPr="004C7572" w:rsidRDefault="00462052" w:rsidP="004620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парты ученические – 6</w:t>
            </w:r>
            <w:r w:rsidRPr="004C7572">
              <w:rPr>
                <w:sz w:val="28"/>
                <w:szCs w:val="28"/>
              </w:rPr>
              <w:t xml:space="preserve"> шт.;</w:t>
            </w:r>
          </w:p>
          <w:p w14:paraId="330A80F8" w14:textId="658578BE" w:rsidR="00462052" w:rsidRPr="004C7572" w:rsidRDefault="00462052" w:rsidP="004620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ученические стулья – 12</w:t>
            </w:r>
            <w:r w:rsidRPr="004C7572">
              <w:rPr>
                <w:sz w:val="28"/>
                <w:szCs w:val="28"/>
              </w:rPr>
              <w:t xml:space="preserve"> шт.; </w:t>
            </w:r>
          </w:p>
          <w:p w14:paraId="35027EB0" w14:textId="395382F1" w:rsidR="00462052" w:rsidRPr="004C7572" w:rsidRDefault="00462052" w:rsidP="00462052">
            <w:pPr>
              <w:pStyle w:val="Default"/>
              <w:rPr>
                <w:sz w:val="28"/>
                <w:szCs w:val="28"/>
              </w:rPr>
            </w:pPr>
            <w:r w:rsidRPr="004C7572">
              <w:rPr>
                <w:sz w:val="28"/>
                <w:szCs w:val="28"/>
              </w:rPr>
              <w:t xml:space="preserve">шкафы – 2 шт.; </w:t>
            </w:r>
          </w:p>
          <w:p w14:paraId="3BC3028D" w14:textId="21698866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стенды – 2 шт.; </w:t>
            </w:r>
          </w:p>
          <w:p w14:paraId="4345A22E" w14:textId="5083D33B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машина-3</w:t>
            </w: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шт; </w:t>
            </w:r>
          </w:p>
          <w:p w14:paraId="616B9913" w14:textId="445544FB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>меловая доска – 1 шт.;</w:t>
            </w:r>
          </w:p>
          <w:p w14:paraId="77DC49FC" w14:textId="03780849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hAnsi="Times New Roman" w:cs="Times New Roman"/>
                <w:sz w:val="28"/>
                <w:szCs w:val="28"/>
              </w:rPr>
              <w:t xml:space="preserve"> утюг-1 шт.</w:t>
            </w:r>
          </w:p>
          <w:p w14:paraId="4C39F73A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4F6C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DCE5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7572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FDEE" w14:textId="77777777" w:rsidR="00462052" w:rsidRPr="004C7572" w:rsidRDefault="00462052" w:rsidP="004620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46F8C8" w14:textId="77777777" w:rsidR="00C820F1" w:rsidRPr="00C820F1" w:rsidRDefault="00C820F1" w:rsidP="00C820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530"/>
        <w:gridCol w:w="331"/>
        <w:gridCol w:w="1559"/>
        <w:gridCol w:w="108"/>
        <w:gridCol w:w="388"/>
        <w:gridCol w:w="496"/>
        <w:gridCol w:w="425"/>
        <w:gridCol w:w="3620"/>
        <w:gridCol w:w="4929"/>
      </w:tblGrid>
      <w:tr w:rsidR="005823D6" w:rsidRPr="00FB20F7" w14:paraId="79C23C34" w14:textId="77777777" w:rsidTr="000E35CC">
        <w:trPr>
          <w:gridAfter w:val="2"/>
          <w:wAfter w:w="8549" w:type="dxa"/>
        </w:trPr>
        <w:sdt>
          <w:sdtPr>
            <w:rPr>
              <w:rFonts w:ascii="Times New Roman" w:hAnsi="Times New Roman" w:cs="Times New Roman"/>
              <w:sz w:val="28"/>
              <w:szCs w:val="28"/>
            </w:rPr>
            <w:id w:val="-1394190075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2400" w:type="dxa"/>
              </w:tcPr>
              <w:p w14:paraId="1DC2FAD5" w14:textId="77777777"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Дата заполнения "</w:t>
                </w:r>
              </w:p>
            </w:tc>
          </w:sdtContent>
        </w:sdt>
        <w:tc>
          <w:tcPr>
            <w:tcW w:w="530" w:type="dxa"/>
            <w:tcBorders>
              <w:bottom w:val="single" w:sz="4" w:space="0" w:color="auto"/>
            </w:tcBorders>
          </w:tcPr>
          <w:p w14:paraId="5C1D7F9D" w14:textId="4570338E" w:rsidR="005823D6" w:rsidRPr="00FB20F7" w:rsidRDefault="002A5435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2040165883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331" w:type="dxa"/>
              </w:tcPr>
              <w:p w14:paraId="72B599C0" w14:textId="77777777"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" </w:t>
                </w:r>
              </w:p>
            </w:tc>
          </w:sdtContent>
        </w:sdt>
        <w:tc>
          <w:tcPr>
            <w:tcW w:w="1559" w:type="dxa"/>
            <w:tcBorders>
              <w:bottom w:val="single" w:sz="4" w:space="0" w:color="auto"/>
            </w:tcBorders>
          </w:tcPr>
          <w:p w14:paraId="3BD85449" w14:textId="64563865" w:rsidR="005823D6" w:rsidRPr="00FB20F7" w:rsidRDefault="002A5435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</w:p>
        </w:tc>
        <w:tc>
          <w:tcPr>
            <w:tcW w:w="496" w:type="dxa"/>
            <w:gridSpan w:val="2"/>
          </w:tcPr>
          <w:sdt>
            <w:sdtPr>
              <w:rPr>
                <w:rFonts w:ascii="Times New Roman" w:hAnsi="Times New Roman" w:cs="Times New Roman"/>
                <w:sz w:val="28"/>
                <w:szCs w:val="28"/>
              </w:rPr>
              <w:id w:val="1822226320"/>
              <w:lock w:val="contentLocked"/>
              <w:placeholder>
                <w:docPart w:val="C0CE66CE976E46B2BDEF482251770A48"/>
              </w:placeholder>
            </w:sdtPr>
            <w:sdtEndPr/>
            <w:sdtContent>
              <w:p w14:paraId="75263FF8" w14:textId="77777777"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20</w:t>
                </w:r>
              </w:p>
            </w:sdtContent>
          </w:sdt>
        </w:tc>
        <w:tc>
          <w:tcPr>
            <w:tcW w:w="496" w:type="dxa"/>
            <w:tcBorders>
              <w:bottom w:val="single" w:sz="4" w:space="0" w:color="auto"/>
            </w:tcBorders>
          </w:tcPr>
          <w:p w14:paraId="577109EC" w14:textId="4AFB78A4" w:rsidR="005823D6" w:rsidRPr="007C5F01" w:rsidRDefault="002A5435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sdt>
          <w:sdtPr>
            <w:rPr>
              <w:rFonts w:ascii="Times New Roman" w:hAnsi="Times New Roman" w:cs="Times New Roman"/>
              <w:sz w:val="28"/>
              <w:szCs w:val="28"/>
            </w:rPr>
            <w:id w:val="-1060637754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425" w:type="dxa"/>
              </w:tcPr>
              <w:p w14:paraId="26969441" w14:textId="77777777" w:rsidR="005823D6" w:rsidRPr="00FB20F7" w:rsidRDefault="005823D6" w:rsidP="000E35CC">
                <w:pPr>
                  <w:pStyle w:val="ConsPlusNonformat"/>
                  <w:jc w:val="both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FB20F7">
                  <w:rPr>
                    <w:rFonts w:ascii="Times New Roman" w:hAnsi="Times New Roman" w:cs="Times New Roman"/>
                    <w:sz w:val="28"/>
                    <w:szCs w:val="28"/>
                  </w:rPr>
                  <w:t>г.</w:t>
                </w:r>
              </w:p>
            </w:tc>
          </w:sdtContent>
        </w:sdt>
      </w:tr>
      <w:tr w:rsidR="005823D6" w14:paraId="113E79CA" w14:textId="77777777" w:rsidTr="000E35CC">
        <w:tc>
          <w:tcPr>
            <w:tcW w:w="4928" w:type="dxa"/>
            <w:gridSpan w:val="5"/>
            <w:tcBorders>
              <w:bottom w:val="single" w:sz="4" w:space="0" w:color="auto"/>
            </w:tcBorders>
          </w:tcPr>
          <w:p w14:paraId="2B8C98BE" w14:textId="10366A2E" w:rsidR="001A639F" w:rsidRDefault="00875E77" w:rsidP="000E35CC">
            <w:pPr>
              <w:pStyle w:val="ConsPlusNonformat"/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2A5435">
              <w:rPr>
                <w:rFonts w:ascii="Times New Roman" w:hAnsi="Times New Roman" w:cs="Times New Roman"/>
                <w:sz w:val="28"/>
                <w:szCs w:val="28"/>
              </w:rPr>
              <w:t>МБОУ «Семекеевская ООШ»</w:t>
            </w:r>
            <w:r w:rsidR="000358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639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14:paraId="4BCC829F" w14:textId="52E8EE94" w:rsidR="005823D6" w:rsidRDefault="002A5435" w:rsidP="000E35CC">
            <w:pPr>
              <w:pStyle w:val="ConsPlusNonformat"/>
              <w:tabs>
                <w:tab w:val="left" w:pos="14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Тукаевского</w:t>
            </w:r>
            <w:r w:rsidR="0003585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4929" w:type="dxa"/>
            <w:gridSpan w:val="4"/>
            <w:tcBorders>
              <w:bottom w:val="single" w:sz="4" w:space="0" w:color="auto"/>
            </w:tcBorders>
          </w:tcPr>
          <w:p w14:paraId="7FBBE02E" w14:textId="77777777" w:rsidR="005823D6" w:rsidRDefault="005823D6" w:rsidP="000E35C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14:paraId="65943D6B" w14:textId="77777777" w:rsidR="001A639F" w:rsidRDefault="001A639F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523B1" w14:textId="77777777" w:rsidR="001A639F" w:rsidRDefault="001A639F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6ED67" w14:textId="13135216" w:rsidR="005823D6" w:rsidRDefault="002A5435" w:rsidP="000E35CC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Галимзянов Миргасим Галимзянович</w:t>
            </w:r>
          </w:p>
        </w:tc>
      </w:tr>
      <w:tr w:rsidR="005823D6" w14:paraId="79202D8A" w14:textId="77777777" w:rsidTr="000E35CC">
        <w:tc>
          <w:tcPr>
            <w:tcW w:w="4928" w:type="dxa"/>
            <w:gridSpan w:val="5"/>
            <w:tcBorders>
              <w:top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sz w:val="18"/>
                <w:szCs w:val="18"/>
              </w:rPr>
              <w:id w:val="1701520133"/>
              <w:lock w:val="contentLocked"/>
              <w:placeholder>
                <w:docPart w:val="C0CE66CE976E46B2BDEF482251770A48"/>
              </w:placeholder>
            </w:sdtPr>
            <w:sdtEndPr/>
            <w:sdtContent>
              <w:p w14:paraId="24D2FE0C" w14:textId="77777777"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должность</w:t>
                </w:r>
              </w:p>
              <w:p w14:paraId="4D68C6A9" w14:textId="77777777"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  <w:sz w:val="18"/>
              <w:szCs w:val="18"/>
            </w:rPr>
            <w:id w:val="-738331764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4929" w:type="dxa"/>
                <w:gridSpan w:val="4"/>
                <w:tcBorders>
                  <w:top w:val="single" w:sz="4" w:space="0" w:color="auto"/>
                </w:tcBorders>
              </w:tcPr>
              <w:p w14:paraId="479A12FE" w14:textId="77777777" w:rsidR="005823D6" w:rsidRDefault="005823D6" w:rsidP="000E35CC">
                <w:pPr>
                  <w:pStyle w:val="ConsPlusNonformat"/>
                  <w:tabs>
                    <w:tab w:val="left" w:pos="315"/>
                    <w:tab w:val="center" w:pos="2320"/>
                  </w:tabs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ab/>
                  <w:t>п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одпись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8"/>
              <w:szCs w:val="18"/>
            </w:rPr>
            <w:id w:val="-1595780263"/>
            <w:lock w:val="contentLocked"/>
            <w:placeholder>
              <w:docPart w:val="C0CE66CE976E46B2BDEF482251770A48"/>
            </w:placeholder>
          </w:sdtPr>
          <w:sdtEndPr/>
          <w:sdtContent>
            <w:tc>
              <w:tcPr>
                <w:tcW w:w="4929" w:type="dxa"/>
                <w:tcBorders>
                  <w:top w:val="single" w:sz="4" w:space="0" w:color="auto"/>
                </w:tcBorders>
              </w:tcPr>
              <w:p w14:paraId="7CD76CB1" w14:textId="77777777"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фамилия, имя, отчество </w:t>
                </w:r>
              </w:p>
              <w:p w14:paraId="6F71BB02" w14:textId="77777777" w:rsidR="005823D6" w:rsidRDefault="005823D6" w:rsidP="000E35CC">
                <w:pPr>
                  <w:pStyle w:val="ConsPlusNonformat"/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руководителя</w:t>
                </w: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 xml:space="preserve"> соискателя </w:t>
                </w:r>
                <w:r w:rsidRPr="008750C7">
                  <w:rPr>
                    <w:rFonts w:ascii="Times New Roman" w:hAnsi="Times New Roman" w:cs="Times New Roman"/>
                    <w:sz w:val="18"/>
                    <w:szCs w:val="18"/>
                  </w:rPr>
                  <w:t>лицензиата</w:t>
                </w:r>
              </w:p>
            </w:tc>
          </w:sdtContent>
        </w:sdt>
      </w:tr>
    </w:tbl>
    <w:p w14:paraId="62800409" w14:textId="77777777" w:rsidR="004E202A" w:rsidRDefault="00C820F1" w:rsidP="00CE2202">
      <w:pPr>
        <w:pStyle w:val="ConsPlusNonformat"/>
      </w:pPr>
      <w:r w:rsidRPr="00F5220B">
        <w:rPr>
          <w:rFonts w:ascii="Times New Roman" w:hAnsi="Times New Roman" w:cs="Times New Roman"/>
          <w:sz w:val="28"/>
          <w:szCs w:val="28"/>
        </w:rPr>
        <w:t xml:space="preserve">    М.П.</w:t>
      </w:r>
    </w:p>
    <w:sectPr w:rsidR="004E202A" w:rsidSect="001A639F">
      <w:pgSz w:w="16838" w:h="11906" w:orient="landscape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D3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67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855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609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D47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5E9C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5CC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6D2E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306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4D1C"/>
    <w:rsid w:val="001A50ED"/>
    <w:rsid w:val="001A5185"/>
    <w:rsid w:val="001A527A"/>
    <w:rsid w:val="001A533F"/>
    <w:rsid w:val="001A56DE"/>
    <w:rsid w:val="001A6176"/>
    <w:rsid w:val="001A639F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61F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6BFA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3C9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281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435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31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D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AC6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077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0DE3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5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8E5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052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3DB3"/>
    <w:rsid w:val="0046475C"/>
    <w:rsid w:val="00464B01"/>
    <w:rsid w:val="00464FE1"/>
    <w:rsid w:val="00465057"/>
    <w:rsid w:val="00465286"/>
    <w:rsid w:val="00465371"/>
    <w:rsid w:val="00465FC0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B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4C2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3D6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3FD3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2D6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552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3E12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6CC4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460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0DA0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5F01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C98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2D5E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77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900EE"/>
    <w:rsid w:val="0089040C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06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84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0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3DA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5007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49E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10E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0C2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CA6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266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E1C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2F9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5387"/>
    <w:rsid w:val="00C4553A"/>
    <w:rsid w:val="00C45769"/>
    <w:rsid w:val="00C4587C"/>
    <w:rsid w:val="00C461D5"/>
    <w:rsid w:val="00C46477"/>
    <w:rsid w:val="00C4681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DF3"/>
    <w:rsid w:val="00D34448"/>
    <w:rsid w:val="00D345AD"/>
    <w:rsid w:val="00D34A46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E0D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5AA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B7E01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547B"/>
    <w:rsid w:val="00DC6445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0BE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668"/>
    <w:rsid w:val="00F04CB9"/>
    <w:rsid w:val="00F057D8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57C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0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E32FE"/>
  <w15:docId w15:val="{A413A359-F1CD-4363-B9E9-823BD3F6C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017"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823D6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5A3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F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A3FD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%20%20&#1087;&#1077;&#1088;&#1077;&#1086;&#1092;.&#1083;&#1080;&#1094;&#1077;&#1085;&#1079;&#1080;&#1080;\1425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6AAF50D1994902815EF44522F86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876C65-ED77-4FCE-92FE-7700AFE48ACC}"/>
      </w:docPartPr>
      <w:docPartBody>
        <w:p w:rsidR="00F57BA6" w:rsidRDefault="0006334C">
          <w:pPr>
            <w:pStyle w:val="626AAF50D1994902815EF44522F86E39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CE66CE976E46B2BDEF482251770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E0665-0098-456A-93BA-699B09D37F9C}"/>
      </w:docPartPr>
      <w:docPartBody>
        <w:p w:rsidR="00F57BA6" w:rsidRDefault="0006334C">
          <w:pPr>
            <w:pStyle w:val="C0CE66CE976E46B2BDEF482251770A48"/>
          </w:pPr>
          <w:r w:rsidRPr="006703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B36204EB57488D956A560D4DBD06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44B23C-72FA-413D-9FF3-B2DAC842EF93}"/>
      </w:docPartPr>
      <w:docPartBody>
        <w:p w:rsidR="00F57BA6" w:rsidRDefault="0006334C" w:rsidP="0006334C">
          <w:pPr>
            <w:pStyle w:val="70B36204EB57488D956A560D4DBD067C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C54926573C4125A35BFE337681E8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36BD90-E78E-4F0E-BFF1-8B4A8DEE6141}"/>
      </w:docPartPr>
      <w:docPartBody>
        <w:p w:rsidR="00F57BA6" w:rsidRDefault="0006334C" w:rsidP="0006334C">
          <w:pPr>
            <w:pStyle w:val="14C54926573C4125A35BFE337681E813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FCFCB984DC4B6D9126C21F255A49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E9CB21-04D8-465E-8C91-2F6D7C6DD011}"/>
      </w:docPartPr>
      <w:docPartBody>
        <w:p w:rsidR="00F57BA6" w:rsidRDefault="0006334C" w:rsidP="0006334C">
          <w:pPr>
            <w:pStyle w:val="84FCFCB984DC4B6D9126C21F255A4957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10C3A3F9F1410CA25CC22FD8791F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FBEB5-09B9-4A72-886B-05244FB2BE34}"/>
      </w:docPartPr>
      <w:docPartBody>
        <w:p w:rsidR="00D63972" w:rsidRDefault="00D63972" w:rsidP="00D63972">
          <w:pPr>
            <w:pStyle w:val="6710C3A3F9F1410CA25CC22FD8791F5B"/>
          </w:pPr>
          <w:r w:rsidRPr="00EC04C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D0D50F07CDF416C9326D8D49E8708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C208B-C8E8-46B9-B245-22E8603CB4C5}"/>
      </w:docPartPr>
      <w:docPartBody>
        <w:p w:rsidR="00A5186F" w:rsidRDefault="00D63972" w:rsidP="00D63972">
          <w:pPr>
            <w:pStyle w:val="7D0D50F07CDF416C9326D8D49E87080A"/>
          </w:pPr>
          <w:r w:rsidRPr="00EC04C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334C"/>
    <w:rsid w:val="0006334C"/>
    <w:rsid w:val="003F0EC8"/>
    <w:rsid w:val="004B1888"/>
    <w:rsid w:val="006819D5"/>
    <w:rsid w:val="008D350A"/>
    <w:rsid w:val="009E09CC"/>
    <w:rsid w:val="00A35FB9"/>
    <w:rsid w:val="00A477D1"/>
    <w:rsid w:val="00A5186F"/>
    <w:rsid w:val="00BD218E"/>
    <w:rsid w:val="00D63972"/>
    <w:rsid w:val="00D762BD"/>
    <w:rsid w:val="00F5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3972"/>
    <w:rPr>
      <w:color w:val="808080"/>
    </w:rPr>
  </w:style>
  <w:style w:type="paragraph" w:customStyle="1" w:styleId="626AAF50D1994902815EF44522F86E39">
    <w:name w:val="626AAF50D1994902815EF44522F86E39"/>
    <w:rsid w:val="00F57BA6"/>
  </w:style>
  <w:style w:type="paragraph" w:customStyle="1" w:styleId="C0CE66CE976E46B2BDEF482251770A48">
    <w:name w:val="C0CE66CE976E46B2BDEF482251770A48"/>
    <w:rsid w:val="00F57BA6"/>
  </w:style>
  <w:style w:type="paragraph" w:customStyle="1" w:styleId="70B36204EB57488D956A560D4DBD067C">
    <w:name w:val="70B36204EB57488D956A560D4DBD067C"/>
    <w:rsid w:val="0006334C"/>
  </w:style>
  <w:style w:type="paragraph" w:customStyle="1" w:styleId="14C54926573C4125A35BFE337681E813">
    <w:name w:val="14C54926573C4125A35BFE337681E813"/>
    <w:rsid w:val="0006334C"/>
  </w:style>
  <w:style w:type="paragraph" w:customStyle="1" w:styleId="84FCFCB984DC4B6D9126C21F255A4957">
    <w:name w:val="84FCFCB984DC4B6D9126C21F255A4957"/>
    <w:rsid w:val="0006334C"/>
  </w:style>
  <w:style w:type="paragraph" w:customStyle="1" w:styleId="60E7D7C977CF491B9D72D0CD05BEB536">
    <w:name w:val="60E7D7C977CF491B9D72D0CD05BEB536"/>
    <w:rsid w:val="0006334C"/>
  </w:style>
  <w:style w:type="paragraph" w:customStyle="1" w:styleId="B0E3C1A7FECC4C7DBD7F7503DD923BDB">
    <w:name w:val="B0E3C1A7FECC4C7DBD7F7503DD923BDB"/>
    <w:rsid w:val="0006334C"/>
  </w:style>
  <w:style w:type="paragraph" w:customStyle="1" w:styleId="E20F67C5126C49E8A8B26E2614715438">
    <w:name w:val="E20F67C5126C49E8A8B26E2614715438"/>
    <w:rsid w:val="00F57BA6"/>
  </w:style>
  <w:style w:type="paragraph" w:customStyle="1" w:styleId="E8EF3E29C91A48B2B0FD8418CF154642">
    <w:name w:val="E8EF3E29C91A48B2B0FD8418CF154642"/>
    <w:rsid w:val="00BD218E"/>
  </w:style>
  <w:style w:type="paragraph" w:customStyle="1" w:styleId="6E33E6DD29124A8CAC44075D4867D57A">
    <w:name w:val="6E33E6DD29124A8CAC44075D4867D57A"/>
    <w:rsid w:val="006819D5"/>
  </w:style>
  <w:style w:type="paragraph" w:customStyle="1" w:styleId="0DFC21B7570F4648A462894DB44039E8">
    <w:name w:val="0DFC21B7570F4648A462894DB44039E8"/>
    <w:rsid w:val="006819D5"/>
  </w:style>
  <w:style w:type="paragraph" w:customStyle="1" w:styleId="A6D9EDFDB1FC4575A0B3F8E0E2003B90">
    <w:name w:val="A6D9EDFDB1FC4575A0B3F8E0E2003B90"/>
    <w:rsid w:val="004B1888"/>
  </w:style>
  <w:style w:type="paragraph" w:customStyle="1" w:styleId="9675597EB38740708178FAE6D773D9E2">
    <w:name w:val="9675597EB38740708178FAE6D773D9E2"/>
    <w:rsid w:val="004B1888"/>
  </w:style>
  <w:style w:type="paragraph" w:customStyle="1" w:styleId="2D31F7BCFCD347CAA13F7D3398867902">
    <w:name w:val="2D31F7BCFCD347CAA13F7D3398867902"/>
    <w:rsid w:val="004B1888"/>
  </w:style>
  <w:style w:type="paragraph" w:customStyle="1" w:styleId="7810AD4B10394D71B5B1AF1866E16CD7">
    <w:name w:val="7810AD4B10394D71B5B1AF1866E16CD7"/>
    <w:rsid w:val="004B1888"/>
  </w:style>
  <w:style w:type="paragraph" w:customStyle="1" w:styleId="C21CF3A14E054049832401D34660111F">
    <w:name w:val="C21CF3A14E054049832401D34660111F"/>
    <w:rsid w:val="004B1888"/>
  </w:style>
  <w:style w:type="paragraph" w:customStyle="1" w:styleId="0EB418779DDA4D7E955D58EF51BD0CFD">
    <w:name w:val="0EB418779DDA4D7E955D58EF51BD0CFD"/>
    <w:rsid w:val="004B1888"/>
  </w:style>
  <w:style w:type="paragraph" w:customStyle="1" w:styleId="419A99BC40694628AE69903F6A08F94F">
    <w:name w:val="419A99BC40694628AE69903F6A08F94F"/>
    <w:rsid w:val="004B1888"/>
  </w:style>
  <w:style w:type="paragraph" w:customStyle="1" w:styleId="1321579BF5DA459D83463AEF95A5CA3E">
    <w:name w:val="1321579BF5DA459D83463AEF95A5CA3E"/>
    <w:rsid w:val="004B1888"/>
  </w:style>
  <w:style w:type="paragraph" w:customStyle="1" w:styleId="EC488E76542E401D99EDDBEF670188CB">
    <w:name w:val="EC488E76542E401D99EDDBEF670188CB"/>
    <w:rsid w:val="004B1888"/>
  </w:style>
  <w:style w:type="paragraph" w:customStyle="1" w:styleId="E245F39848F643A7AEF7DB112623C924">
    <w:name w:val="E245F39848F643A7AEF7DB112623C924"/>
    <w:rsid w:val="004B1888"/>
  </w:style>
  <w:style w:type="paragraph" w:customStyle="1" w:styleId="3A7CFF3697114053A58EF1F0C529E875">
    <w:name w:val="3A7CFF3697114053A58EF1F0C529E875"/>
    <w:rsid w:val="004B1888"/>
  </w:style>
  <w:style w:type="paragraph" w:customStyle="1" w:styleId="D19B627587944D5CA2330E30BDDE65DA">
    <w:name w:val="D19B627587944D5CA2330E30BDDE65DA"/>
    <w:rsid w:val="004B1888"/>
  </w:style>
  <w:style w:type="paragraph" w:customStyle="1" w:styleId="E00A1D5F845C4AAEAC1C8D1AC151B3F3">
    <w:name w:val="E00A1D5F845C4AAEAC1C8D1AC151B3F3"/>
    <w:rsid w:val="004B1888"/>
  </w:style>
  <w:style w:type="paragraph" w:customStyle="1" w:styleId="FD46997265124E729E8685FC8F610EB4">
    <w:name w:val="FD46997265124E729E8685FC8F610EB4"/>
    <w:rsid w:val="004B1888"/>
  </w:style>
  <w:style w:type="paragraph" w:customStyle="1" w:styleId="E258CE4ED0CC457C9A3451837E71B98E">
    <w:name w:val="E258CE4ED0CC457C9A3451837E71B98E"/>
    <w:rsid w:val="004B1888"/>
  </w:style>
  <w:style w:type="paragraph" w:customStyle="1" w:styleId="78617C7DCF6E429F8440523D61C4DBA7">
    <w:name w:val="78617C7DCF6E429F8440523D61C4DBA7"/>
    <w:rsid w:val="004B1888"/>
  </w:style>
  <w:style w:type="paragraph" w:customStyle="1" w:styleId="5BE9CD7208E84AF8893855068405EA2C">
    <w:name w:val="5BE9CD7208E84AF8893855068405EA2C"/>
    <w:rsid w:val="004B1888"/>
  </w:style>
  <w:style w:type="paragraph" w:customStyle="1" w:styleId="74997928D10348B297A31315586621CB">
    <w:name w:val="74997928D10348B297A31315586621CB"/>
    <w:rsid w:val="004B1888"/>
  </w:style>
  <w:style w:type="paragraph" w:customStyle="1" w:styleId="F57FE2CEF9964C27BF87D8DDBDB7990E">
    <w:name w:val="F57FE2CEF9964C27BF87D8DDBDB7990E"/>
    <w:rsid w:val="004B1888"/>
  </w:style>
  <w:style w:type="paragraph" w:customStyle="1" w:styleId="DA7F0CFA9F7544A385A3F7431C98AB86">
    <w:name w:val="DA7F0CFA9F7544A385A3F7431C98AB86"/>
    <w:rsid w:val="004B1888"/>
  </w:style>
  <w:style w:type="paragraph" w:customStyle="1" w:styleId="83CEE040BB3D4ADEA2E9626F8636FE1D">
    <w:name w:val="83CEE040BB3D4ADEA2E9626F8636FE1D"/>
    <w:rsid w:val="004B1888"/>
  </w:style>
  <w:style w:type="paragraph" w:customStyle="1" w:styleId="28D82A47C8C34C179AE378B2B2613FF2">
    <w:name w:val="28D82A47C8C34C179AE378B2B2613FF2"/>
    <w:rsid w:val="004B1888"/>
  </w:style>
  <w:style w:type="paragraph" w:customStyle="1" w:styleId="28B3C0517D6E4B638CACA378D2D1E848">
    <w:name w:val="28B3C0517D6E4B638CACA378D2D1E848"/>
    <w:rsid w:val="004B1888"/>
  </w:style>
  <w:style w:type="paragraph" w:customStyle="1" w:styleId="48489A9C592D4EFA88F2185B6652E6CD">
    <w:name w:val="48489A9C592D4EFA88F2185B6652E6CD"/>
    <w:rsid w:val="004B1888"/>
  </w:style>
  <w:style w:type="paragraph" w:customStyle="1" w:styleId="117211DBEE1E408C933EBFC85FECC117">
    <w:name w:val="117211DBEE1E408C933EBFC85FECC117"/>
    <w:rsid w:val="004B1888"/>
  </w:style>
  <w:style w:type="paragraph" w:customStyle="1" w:styleId="0E5FFBD8CB3343818A25210A6B596597">
    <w:name w:val="0E5FFBD8CB3343818A25210A6B596597"/>
    <w:rsid w:val="004B1888"/>
  </w:style>
  <w:style w:type="paragraph" w:customStyle="1" w:styleId="C004D67321B947D8B57DAADFF11FE78F">
    <w:name w:val="C004D67321B947D8B57DAADFF11FE78F"/>
    <w:rsid w:val="004B1888"/>
  </w:style>
  <w:style w:type="paragraph" w:customStyle="1" w:styleId="53431EBAB278420C96D58ED39B72B027">
    <w:name w:val="53431EBAB278420C96D58ED39B72B027"/>
    <w:rsid w:val="004B1888"/>
  </w:style>
  <w:style w:type="paragraph" w:customStyle="1" w:styleId="2E0865395B5D498087B247A561C647C9">
    <w:name w:val="2E0865395B5D498087B247A561C647C9"/>
    <w:rsid w:val="004B1888"/>
  </w:style>
  <w:style w:type="paragraph" w:customStyle="1" w:styleId="32E58C054112491FBBB88367BF14ADD3">
    <w:name w:val="32E58C054112491FBBB88367BF14ADD3"/>
    <w:rsid w:val="003F0EC8"/>
    <w:pPr>
      <w:spacing w:after="160" w:line="259" w:lineRule="auto"/>
    </w:pPr>
  </w:style>
  <w:style w:type="paragraph" w:customStyle="1" w:styleId="0BD370BA922D4FB9B9EC749B3F0F3E3B">
    <w:name w:val="0BD370BA922D4FB9B9EC749B3F0F3E3B"/>
    <w:rsid w:val="003F0EC8"/>
    <w:pPr>
      <w:spacing w:after="160" w:line="259" w:lineRule="auto"/>
    </w:pPr>
  </w:style>
  <w:style w:type="paragraph" w:customStyle="1" w:styleId="605976ADC3F44DAB985BE1A1380F9D50">
    <w:name w:val="605976ADC3F44DAB985BE1A1380F9D50"/>
    <w:rsid w:val="003F0EC8"/>
    <w:pPr>
      <w:spacing w:after="160" w:line="259" w:lineRule="auto"/>
    </w:pPr>
  </w:style>
  <w:style w:type="paragraph" w:customStyle="1" w:styleId="955ACCC4E77C4082A27F3E7D5B6DF39F">
    <w:name w:val="955ACCC4E77C4082A27F3E7D5B6DF39F"/>
    <w:rsid w:val="003F0EC8"/>
    <w:pPr>
      <w:spacing w:after="160" w:line="259" w:lineRule="auto"/>
    </w:pPr>
  </w:style>
  <w:style w:type="paragraph" w:customStyle="1" w:styleId="E2F1DB84B90F41C6A1CFDF54C2160219">
    <w:name w:val="E2F1DB84B90F41C6A1CFDF54C2160219"/>
    <w:rsid w:val="003F0EC8"/>
    <w:pPr>
      <w:spacing w:after="160" w:line="259" w:lineRule="auto"/>
    </w:pPr>
  </w:style>
  <w:style w:type="paragraph" w:customStyle="1" w:styleId="3F92173D461945AC94BA629CEA572A51">
    <w:name w:val="3F92173D461945AC94BA629CEA572A51"/>
    <w:rsid w:val="003F0EC8"/>
    <w:pPr>
      <w:spacing w:after="160" w:line="259" w:lineRule="auto"/>
    </w:pPr>
  </w:style>
  <w:style w:type="paragraph" w:customStyle="1" w:styleId="80882D66D717489E932DEE7334E789DF">
    <w:name w:val="80882D66D717489E932DEE7334E789DF"/>
    <w:rsid w:val="003F0EC8"/>
    <w:pPr>
      <w:spacing w:after="160" w:line="259" w:lineRule="auto"/>
    </w:pPr>
  </w:style>
  <w:style w:type="paragraph" w:customStyle="1" w:styleId="655C24544A2F48EFAD3F88703266E86A">
    <w:name w:val="655C24544A2F48EFAD3F88703266E86A"/>
    <w:rsid w:val="003F0EC8"/>
    <w:pPr>
      <w:spacing w:after="160" w:line="259" w:lineRule="auto"/>
    </w:pPr>
  </w:style>
  <w:style w:type="paragraph" w:customStyle="1" w:styleId="94FE132B20C940118E40817A568E8C1A">
    <w:name w:val="94FE132B20C940118E40817A568E8C1A"/>
    <w:rsid w:val="003F0EC8"/>
    <w:pPr>
      <w:spacing w:after="160" w:line="259" w:lineRule="auto"/>
    </w:pPr>
  </w:style>
  <w:style w:type="paragraph" w:customStyle="1" w:styleId="FB76B43BDC284E8581862297BB2C3E19">
    <w:name w:val="FB76B43BDC284E8581862297BB2C3E19"/>
    <w:rsid w:val="003F0EC8"/>
    <w:pPr>
      <w:spacing w:after="160" w:line="259" w:lineRule="auto"/>
    </w:pPr>
  </w:style>
  <w:style w:type="paragraph" w:customStyle="1" w:styleId="BFBA1BC3766A42CB9EE7381CD1A4FB0E">
    <w:name w:val="BFBA1BC3766A42CB9EE7381CD1A4FB0E"/>
    <w:rsid w:val="003F0EC8"/>
    <w:pPr>
      <w:spacing w:after="160" w:line="259" w:lineRule="auto"/>
    </w:pPr>
  </w:style>
  <w:style w:type="paragraph" w:customStyle="1" w:styleId="CDA5612AE86E4BE48ED7EFC485D670D3">
    <w:name w:val="CDA5612AE86E4BE48ED7EFC485D670D3"/>
    <w:rsid w:val="003F0EC8"/>
    <w:pPr>
      <w:spacing w:after="160" w:line="259" w:lineRule="auto"/>
    </w:pPr>
  </w:style>
  <w:style w:type="paragraph" w:customStyle="1" w:styleId="438DBBC478EC4C3195600035CF8FD41B">
    <w:name w:val="438DBBC478EC4C3195600035CF8FD41B"/>
    <w:rsid w:val="003F0EC8"/>
    <w:pPr>
      <w:spacing w:after="160" w:line="259" w:lineRule="auto"/>
    </w:pPr>
  </w:style>
  <w:style w:type="paragraph" w:customStyle="1" w:styleId="0E5A33F79D3A401F898CC1228505C41E">
    <w:name w:val="0E5A33F79D3A401F898CC1228505C41E"/>
    <w:rsid w:val="003F0EC8"/>
    <w:pPr>
      <w:spacing w:after="160" w:line="259" w:lineRule="auto"/>
    </w:pPr>
  </w:style>
  <w:style w:type="paragraph" w:customStyle="1" w:styleId="0219F3FEE47545379E8C55DD6DDEF32A">
    <w:name w:val="0219F3FEE47545379E8C55DD6DDEF32A"/>
    <w:rsid w:val="003F0EC8"/>
    <w:pPr>
      <w:spacing w:after="160" w:line="259" w:lineRule="auto"/>
    </w:pPr>
  </w:style>
  <w:style w:type="paragraph" w:customStyle="1" w:styleId="E60AC609D71F482196C27773595E0405">
    <w:name w:val="E60AC609D71F482196C27773595E0405"/>
    <w:rsid w:val="003F0EC8"/>
    <w:pPr>
      <w:spacing w:after="160" w:line="259" w:lineRule="auto"/>
    </w:pPr>
  </w:style>
  <w:style w:type="paragraph" w:customStyle="1" w:styleId="89343554D5BF47F78A8E2B5CE8268D66">
    <w:name w:val="89343554D5BF47F78A8E2B5CE8268D66"/>
    <w:rsid w:val="003F0EC8"/>
    <w:pPr>
      <w:spacing w:after="160" w:line="259" w:lineRule="auto"/>
    </w:pPr>
  </w:style>
  <w:style w:type="paragraph" w:customStyle="1" w:styleId="328520FB88A749C0870BA3AE0965ACA1">
    <w:name w:val="328520FB88A749C0870BA3AE0965ACA1"/>
    <w:rsid w:val="003F0EC8"/>
    <w:pPr>
      <w:spacing w:after="160" w:line="259" w:lineRule="auto"/>
    </w:pPr>
  </w:style>
  <w:style w:type="paragraph" w:customStyle="1" w:styleId="C612FB34910441CBA397D11002D23FAA">
    <w:name w:val="C612FB34910441CBA397D11002D23FAA"/>
    <w:rsid w:val="003F0EC8"/>
    <w:pPr>
      <w:spacing w:after="160" w:line="259" w:lineRule="auto"/>
    </w:pPr>
  </w:style>
  <w:style w:type="paragraph" w:customStyle="1" w:styleId="A81B33259AE140F0A7D902BFC5E311C3">
    <w:name w:val="A81B33259AE140F0A7D902BFC5E311C3"/>
    <w:rsid w:val="003F0EC8"/>
    <w:pPr>
      <w:spacing w:after="160" w:line="259" w:lineRule="auto"/>
    </w:pPr>
  </w:style>
  <w:style w:type="paragraph" w:customStyle="1" w:styleId="A0853DDC604E41A98864DE07ED42E1AB">
    <w:name w:val="A0853DDC604E41A98864DE07ED42E1AB"/>
    <w:rsid w:val="003F0EC8"/>
    <w:pPr>
      <w:spacing w:after="160" w:line="259" w:lineRule="auto"/>
    </w:pPr>
  </w:style>
  <w:style w:type="paragraph" w:customStyle="1" w:styleId="9B2A339E718C4807A41ABE03052A0A34">
    <w:name w:val="9B2A339E718C4807A41ABE03052A0A34"/>
    <w:rsid w:val="003F0EC8"/>
    <w:pPr>
      <w:spacing w:after="160" w:line="259" w:lineRule="auto"/>
    </w:pPr>
  </w:style>
  <w:style w:type="paragraph" w:customStyle="1" w:styleId="736BD1308D5340F5933D5B6E4B1C5BAA">
    <w:name w:val="736BD1308D5340F5933D5B6E4B1C5BAA"/>
    <w:rsid w:val="003F0EC8"/>
    <w:pPr>
      <w:spacing w:after="160" w:line="259" w:lineRule="auto"/>
    </w:pPr>
  </w:style>
  <w:style w:type="paragraph" w:customStyle="1" w:styleId="13BA170D519449A6B18DD6BEE89DAED3">
    <w:name w:val="13BA170D519449A6B18DD6BEE89DAED3"/>
    <w:rsid w:val="003F0EC8"/>
    <w:pPr>
      <w:spacing w:after="160" w:line="259" w:lineRule="auto"/>
    </w:pPr>
  </w:style>
  <w:style w:type="paragraph" w:customStyle="1" w:styleId="492BFE05376E418F9858C20B7BB55E9B">
    <w:name w:val="492BFE05376E418F9858C20B7BB55E9B"/>
    <w:rsid w:val="003F0EC8"/>
    <w:pPr>
      <w:spacing w:after="160" w:line="259" w:lineRule="auto"/>
    </w:pPr>
  </w:style>
  <w:style w:type="paragraph" w:customStyle="1" w:styleId="ED21900B064E41859DED18997D59EC58">
    <w:name w:val="ED21900B064E41859DED18997D59EC58"/>
    <w:rsid w:val="003F0EC8"/>
    <w:pPr>
      <w:spacing w:after="160" w:line="259" w:lineRule="auto"/>
    </w:pPr>
  </w:style>
  <w:style w:type="paragraph" w:customStyle="1" w:styleId="9E4736762B424CA697E7B20244F52F5E">
    <w:name w:val="9E4736762B424CA697E7B20244F52F5E"/>
    <w:rsid w:val="003F0EC8"/>
    <w:pPr>
      <w:spacing w:after="160" w:line="259" w:lineRule="auto"/>
    </w:pPr>
  </w:style>
  <w:style w:type="paragraph" w:customStyle="1" w:styleId="6E0397EC39D94BCCB007FDD6696FE2AB">
    <w:name w:val="6E0397EC39D94BCCB007FDD6696FE2AB"/>
    <w:rsid w:val="003F0EC8"/>
    <w:pPr>
      <w:spacing w:after="160" w:line="259" w:lineRule="auto"/>
    </w:pPr>
  </w:style>
  <w:style w:type="paragraph" w:customStyle="1" w:styleId="3B9F748772C5472394911F0039362B3F">
    <w:name w:val="3B9F748772C5472394911F0039362B3F"/>
    <w:rsid w:val="003F0EC8"/>
    <w:pPr>
      <w:spacing w:after="160" w:line="259" w:lineRule="auto"/>
    </w:pPr>
  </w:style>
  <w:style w:type="paragraph" w:customStyle="1" w:styleId="29C83CA83632410E9D611390B860F287">
    <w:name w:val="29C83CA83632410E9D611390B860F287"/>
    <w:rsid w:val="003F0EC8"/>
    <w:pPr>
      <w:spacing w:after="160" w:line="259" w:lineRule="auto"/>
    </w:pPr>
  </w:style>
  <w:style w:type="paragraph" w:customStyle="1" w:styleId="4FD6F4DFD0A242E7AD76C851DC30130B">
    <w:name w:val="4FD6F4DFD0A242E7AD76C851DC30130B"/>
    <w:rsid w:val="003F0EC8"/>
    <w:pPr>
      <w:spacing w:after="160" w:line="259" w:lineRule="auto"/>
    </w:pPr>
  </w:style>
  <w:style w:type="paragraph" w:customStyle="1" w:styleId="65B51372808E427596D3B7DC0D563C47">
    <w:name w:val="65B51372808E427596D3B7DC0D563C47"/>
    <w:rsid w:val="003F0EC8"/>
    <w:pPr>
      <w:spacing w:after="160" w:line="259" w:lineRule="auto"/>
    </w:pPr>
  </w:style>
  <w:style w:type="paragraph" w:customStyle="1" w:styleId="6710C3A3F9F1410CA25CC22FD8791F5B">
    <w:name w:val="6710C3A3F9F1410CA25CC22FD8791F5B"/>
    <w:rsid w:val="00D63972"/>
    <w:pPr>
      <w:spacing w:after="160" w:line="259" w:lineRule="auto"/>
    </w:pPr>
  </w:style>
  <w:style w:type="paragraph" w:customStyle="1" w:styleId="7D0D50F07CDF416C9326D8D49E87080A">
    <w:name w:val="7D0D50F07CDF416C9326D8D49E87080A"/>
    <w:rsid w:val="00D6397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E5A30-6B52-4BBF-AE10-67BD6828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14251</Template>
  <TotalTime>406</TotalTime>
  <Pages>15</Pages>
  <Words>2674</Words>
  <Characters>15246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Завуч</cp:lastModifiedBy>
  <cp:revision>1</cp:revision>
  <cp:lastPrinted>2015-07-13T12:46:00Z</cp:lastPrinted>
  <dcterms:created xsi:type="dcterms:W3CDTF">2015-07-01T16:40:00Z</dcterms:created>
  <dcterms:modified xsi:type="dcterms:W3CDTF">2019-02-12T08:45:00Z</dcterms:modified>
</cp:coreProperties>
</file>